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45" w:rsidRPr="00D53D45" w:rsidRDefault="00D53D45" w:rsidP="005606DD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D53D45">
        <w:rPr>
          <w:rFonts w:eastAsiaTheme="minorHAnsi"/>
          <w:b/>
          <w:sz w:val="22"/>
          <w:szCs w:val="22"/>
          <w:lang w:eastAsia="en-US"/>
        </w:rPr>
        <w:t>Годовой отчет ОАО "Конди</w:t>
      </w:r>
      <w:r w:rsidR="003C4E90">
        <w:rPr>
          <w:rFonts w:eastAsiaTheme="minorHAnsi"/>
          <w:b/>
          <w:sz w:val="22"/>
          <w:szCs w:val="22"/>
          <w:lang w:eastAsia="en-US"/>
        </w:rPr>
        <w:t>терская фабрика "</w:t>
      </w:r>
      <w:proofErr w:type="spellStart"/>
      <w:r w:rsidR="003C4E90">
        <w:rPr>
          <w:rFonts w:eastAsiaTheme="minorHAnsi"/>
          <w:b/>
          <w:sz w:val="22"/>
          <w:szCs w:val="22"/>
          <w:lang w:eastAsia="en-US"/>
        </w:rPr>
        <w:t>Слодыч</w:t>
      </w:r>
      <w:proofErr w:type="spellEnd"/>
      <w:r w:rsidR="003C4E90">
        <w:rPr>
          <w:rFonts w:eastAsiaTheme="minorHAnsi"/>
          <w:b/>
          <w:sz w:val="22"/>
          <w:szCs w:val="22"/>
          <w:lang w:eastAsia="en-US"/>
        </w:rPr>
        <w:t>" за 2022</w:t>
      </w:r>
      <w:r w:rsidRPr="00D53D45">
        <w:rPr>
          <w:rFonts w:eastAsiaTheme="minorHAnsi"/>
          <w:b/>
          <w:sz w:val="22"/>
          <w:szCs w:val="22"/>
          <w:lang w:eastAsia="en-US"/>
        </w:rPr>
        <w:t xml:space="preserve"> год.</w:t>
      </w:r>
    </w:p>
    <w:p w:rsidR="00D53D45" w:rsidRPr="00D53D45" w:rsidRDefault="00D53D45" w:rsidP="00D53D45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"/>
        <w:gridCol w:w="7"/>
        <w:gridCol w:w="1812"/>
        <w:gridCol w:w="1685"/>
        <w:gridCol w:w="43"/>
        <w:gridCol w:w="1580"/>
        <w:gridCol w:w="415"/>
        <w:gridCol w:w="1446"/>
        <w:gridCol w:w="434"/>
        <w:gridCol w:w="847"/>
        <w:gridCol w:w="423"/>
        <w:gridCol w:w="1449"/>
      </w:tblGrid>
      <w:tr w:rsidR="00D53D45" w:rsidRPr="00D53D45" w:rsidTr="0028235A">
        <w:trPr>
          <w:trHeight w:val="299"/>
        </w:trPr>
        <w:tc>
          <w:tcPr>
            <w:tcW w:w="40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D45" w:rsidRPr="00D53D45" w:rsidRDefault="00D53D45" w:rsidP="00D53D45">
            <w:pPr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Доля государства в уставном фонде эмитента (всего в %):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D45" w:rsidRPr="00D53D45" w:rsidRDefault="00D53D45" w:rsidP="00D53D45">
            <w:pPr>
              <w:jc w:val="right"/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70,28</w:t>
            </w:r>
          </w:p>
        </w:tc>
      </w:tr>
      <w:tr w:rsidR="00D53D45" w:rsidRPr="00D53D45" w:rsidTr="0028235A">
        <w:trPr>
          <w:trHeight w:val="403"/>
        </w:trPr>
        <w:tc>
          <w:tcPr>
            <w:tcW w:w="18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Вид собственности</w:t>
            </w:r>
          </w:p>
        </w:tc>
        <w:tc>
          <w:tcPr>
            <w:tcW w:w="22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Количество акций, шт.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Доля в уставном фонде, %</w:t>
            </w:r>
          </w:p>
        </w:tc>
      </w:tr>
      <w:tr w:rsidR="00D53D45" w:rsidRPr="00D53D45" w:rsidTr="0028235A">
        <w:trPr>
          <w:trHeight w:val="257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республиканская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1 242 860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70,28</w:t>
            </w:r>
          </w:p>
        </w:tc>
      </w:tr>
      <w:tr w:rsidR="00D53D45" w:rsidRPr="00D53D45" w:rsidTr="0028235A">
        <w:trPr>
          <w:trHeight w:val="288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коммунальная всего: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D53D45" w:rsidRPr="00D53D45" w:rsidTr="0028235A">
        <w:trPr>
          <w:trHeight w:val="255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в том числе: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х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х</w:t>
            </w:r>
          </w:p>
        </w:tc>
      </w:tr>
      <w:tr w:rsidR="00D53D45" w:rsidRPr="00D53D45" w:rsidTr="0028235A">
        <w:trPr>
          <w:trHeight w:val="255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 xml:space="preserve">областная 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D53D45" w:rsidRPr="00D53D45" w:rsidTr="0028235A">
        <w:trPr>
          <w:trHeight w:val="255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 xml:space="preserve">районная 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D53D45" w:rsidRPr="00D53D45" w:rsidTr="0028235A">
        <w:trPr>
          <w:trHeight w:val="255"/>
        </w:trPr>
        <w:tc>
          <w:tcPr>
            <w:tcW w:w="182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D45" w:rsidRPr="00D53D45" w:rsidRDefault="00D53D45" w:rsidP="00D53D45">
            <w:pPr>
              <w:rPr>
                <w:sz w:val="18"/>
                <w:szCs w:val="18"/>
              </w:rPr>
            </w:pPr>
            <w:r w:rsidRPr="00D53D45">
              <w:rPr>
                <w:sz w:val="18"/>
                <w:szCs w:val="18"/>
              </w:rPr>
              <w:t>городская</w:t>
            </w:r>
          </w:p>
        </w:tc>
        <w:tc>
          <w:tcPr>
            <w:tcW w:w="2276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D53D45">
              <w:rPr>
                <w:rFonts w:ascii="Arial CYR" w:hAnsi="Arial CYR" w:cs="Arial CYR"/>
                <w:b/>
                <w:bCs/>
                <w:i/>
                <w:iCs/>
                <w:sz w:val="16"/>
                <w:szCs w:val="16"/>
              </w:rPr>
              <w:t>0</w:t>
            </w:r>
          </w:p>
        </w:tc>
      </w:tr>
      <w:tr w:rsidR="00D53D45" w:rsidRPr="00D53D45" w:rsidTr="0028235A">
        <w:trPr>
          <w:gridBefore w:val="2"/>
          <w:wBefore w:w="44" w:type="pct"/>
          <w:trHeight w:val="315"/>
        </w:trPr>
        <w:tc>
          <w:tcPr>
            <w:tcW w:w="261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62E4" w:rsidRDefault="000A62E4" w:rsidP="00D53D45">
            <w:pPr>
              <w:rPr>
                <w:b/>
                <w:bCs/>
                <w:sz w:val="20"/>
                <w:szCs w:val="20"/>
              </w:rPr>
            </w:pPr>
          </w:p>
          <w:p w:rsidR="00D53D45" w:rsidRDefault="00D53D45" w:rsidP="00D53D45">
            <w:pPr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Информация о дивидендах и акциях</w:t>
            </w:r>
            <w:r w:rsidR="000A62E4">
              <w:rPr>
                <w:b/>
                <w:bCs/>
                <w:sz w:val="20"/>
                <w:szCs w:val="20"/>
              </w:rPr>
              <w:t>:</w:t>
            </w:r>
          </w:p>
          <w:p w:rsidR="000A62E4" w:rsidRPr="00D53D45" w:rsidRDefault="000A62E4" w:rsidP="00D53D4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D45" w:rsidRPr="00D53D45" w:rsidRDefault="00D53D45" w:rsidP="00D53D4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D53D45" w:rsidRPr="00D53D45" w:rsidTr="0028235A">
        <w:trPr>
          <w:gridBefore w:val="2"/>
          <w:wBefore w:w="44" w:type="pct"/>
          <w:trHeight w:val="865"/>
        </w:trPr>
        <w:tc>
          <w:tcPr>
            <w:tcW w:w="26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D45" w:rsidRPr="00D53D45" w:rsidRDefault="00D53D45" w:rsidP="00D53D45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53D45" w:rsidRPr="00D53D45" w:rsidRDefault="00D53D45" w:rsidP="00D53D45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D45" w:rsidRPr="00D53D45" w:rsidRDefault="00D53D45" w:rsidP="00D53D45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За отчетный период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D45" w:rsidRPr="00D53D45" w:rsidRDefault="00D53D45" w:rsidP="00D53D45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За аналогичный период прошлого года</w:t>
            </w:r>
          </w:p>
        </w:tc>
      </w:tr>
      <w:tr w:rsidR="00CA10D0" w:rsidRPr="00D53D45" w:rsidTr="0028235A">
        <w:trPr>
          <w:gridBefore w:val="2"/>
          <w:wBefore w:w="44" w:type="pct"/>
          <w:trHeight w:val="25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Количество акционеров, всего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лиц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0D0" w:rsidRPr="00BC1FCD" w:rsidRDefault="00FD166F" w:rsidP="005606DD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</w:t>
            </w:r>
            <w:r w:rsidR="005606DD">
              <w:rPr>
                <w:color w:val="000000" w:themeColor="text1"/>
                <w:sz w:val="20"/>
                <w:szCs w:val="20"/>
              </w:rPr>
              <w:t>6</w:t>
            </w:r>
            <w:r w:rsidR="00CA7FDF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4269</w:t>
            </w:r>
          </w:p>
        </w:tc>
      </w:tr>
      <w:tr w:rsidR="00CA10D0" w:rsidRPr="00D53D45" w:rsidTr="0028235A">
        <w:trPr>
          <w:gridBefore w:val="2"/>
          <w:wBefore w:w="44" w:type="pct"/>
          <w:trHeight w:val="25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   в том числе: юридических лиц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лиц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CA10D0" w:rsidRPr="00D53D45" w:rsidTr="0028235A">
        <w:trPr>
          <w:gridBefore w:val="2"/>
          <w:wBefore w:w="44" w:type="pct"/>
          <w:trHeight w:val="25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      из них нерезидентов Республики Беларусь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лиц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CA10D0" w:rsidRPr="00D53D45" w:rsidTr="0028235A">
        <w:trPr>
          <w:gridBefore w:val="2"/>
          <w:wBefore w:w="44" w:type="pct"/>
          <w:trHeight w:val="25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   в том числе: физических лиц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лиц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FD166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426</w:t>
            </w:r>
            <w:r w:rsidR="00CA7FDF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FD166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426</w:t>
            </w:r>
            <w:r w:rsidR="00CA7FDF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CA10D0" w:rsidRPr="00D53D45" w:rsidTr="0028235A">
        <w:trPr>
          <w:gridBefore w:val="2"/>
          <w:wBefore w:w="44" w:type="pct"/>
          <w:trHeight w:val="25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      из них нерезидентов Республики Беларусь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лиц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1</w:t>
            </w:r>
            <w:r w:rsidR="00CA7FDF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FD166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17</w:t>
            </w:r>
          </w:p>
        </w:tc>
      </w:tr>
      <w:tr w:rsidR="00CA10D0" w:rsidRPr="00D53D45" w:rsidTr="0028235A">
        <w:trPr>
          <w:gridBefore w:val="2"/>
          <w:wBefore w:w="44" w:type="pct"/>
          <w:trHeight w:val="480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Начислено на выплату дивидендов в данном отчетном  периоде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1 512,41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419,42</w:t>
            </w:r>
          </w:p>
        </w:tc>
      </w:tr>
      <w:tr w:rsidR="00CA10D0" w:rsidRPr="00D53D45" w:rsidTr="0028235A">
        <w:trPr>
          <w:gridBefore w:val="2"/>
          <w:wBefore w:w="44" w:type="pct"/>
          <w:trHeight w:val="480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Фактически выплаченные дивиденды в данном отчетном  периоде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419,42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609,53</w:t>
            </w:r>
          </w:p>
        </w:tc>
      </w:tr>
      <w:tr w:rsidR="00CA10D0" w:rsidRPr="00D53D45" w:rsidTr="0028235A">
        <w:trPr>
          <w:gridBefore w:val="2"/>
          <w:wBefore w:w="44" w:type="pct"/>
          <w:trHeight w:val="480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рублей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FD166F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</w:t>
            </w:r>
            <w:r w:rsidR="00D40837">
              <w:rPr>
                <w:color w:val="000000" w:themeColor="text1"/>
                <w:sz w:val="20"/>
                <w:szCs w:val="20"/>
              </w:rPr>
              <w:t>855233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5606DD" w:rsidP="00CA7FDF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</w:t>
            </w:r>
            <w:r w:rsidR="00CA7FDF">
              <w:rPr>
                <w:color w:val="000000" w:themeColor="text1"/>
                <w:sz w:val="20"/>
                <w:szCs w:val="20"/>
              </w:rPr>
              <w:t>237176</w:t>
            </w:r>
          </w:p>
        </w:tc>
      </w:tr>
      <w:tr w:rsidR="00CA10D0" w:rsidRPr="00D53D45" w:rsidTr="0028235A">
        <w:trPr>
          <w:gridBefore w:val="2"/>
          <w:wBefore w:w="44" w:type="pct"/>
          <w:trHeight w:val="480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рублей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0,237176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0,344673</w:t>
            </w:r>
          </w:p>
        </w:tc>
      </w:tr>
      <w:tr w:rsidR="00CA10D0" w:rsidRPr="00D53D45" w:rsidTr="0028235A">
        <w:trPr>
          <w:gridBefore w:val="2"/>
          <w:wBefore w:w="44" w:type="pct"/>
          <w:trHeight w:val="340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Период, за который выплачивались дивиденды 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месяц, квартал, год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 2021</w:t>
            </w:r>
            <w:r w:rsidR="00CA10D0" w:rsidRPr="00BC1FCD">
              <w:rPr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X</w:t>
            </w:r>
          </w:p>
        </w:tc>
      </w:tr>
      <w:tr w:rsidR="00CA10D0" w:rsidRPr="00D53D45" w:rsidTr="0028235A">
        <w:trPr>
          <w:gridBefore w:val="2"/>
          <w:wBefore w:w="44" w:type="pct"/>
          <w:trHeight w:val="416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Дата (даты) принятия решений о выплате дивидендов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число, месяц, год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23.03.2022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X</w:t>
            </w:r>
          </w:p>
        </w:tc>
      </w:tr>
      <w:tr w:rsidR="00CA10D0" w:rsidRPr="00D53D45" w:rsidTr="0028235A">
        <w:trPr>
          <w:gridBefore w:val="2"/>
          <w:wBefore w:w="44" w:type="pct"/>
          <w:trHeight w:val="422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Срок (сроки) выплаты дивидендов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число, месяц, год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A10D0" w:rsidRPr="00BC1FCD" w:rsidRDefault="00CA7FDF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Физ. лица: 01.06.2022-30.06.2022</w:t>
            </w:r>
            <w:r w:rsidR="00FD166F">
              <w:rPr>
                <w:color w:val="000000" w:themeColor="text1"/>
                <w:sz w:val="20"/>
                <w:szCs w:val="20"/>
              </w:rPr>
              <w:t>, республиканский бюджет до 22.04.202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10D0" w:rsidRPr="00BC1FCD" w:rsidRDefault="00CA10D0" w:rsidP="00CA10D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X</w:t>
            </w:r>
          </w:p>
        </w:tc>
      </w:tr>
      <w:tr w:rsidR="00CA10D0" w:rsidRPr="00D53D45" w:rsidTr="00664B67">
        <w:trPr>
          <w:gridBefore w:val="2"/>
          <w:wBefore w:w="44" w:type="pct"/>
          <w:trHeight w:val="458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Обеспеченность акции имуществом общества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рублей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A10D0" w:rsidRPr="005606DD" w:rsidRDefault="00CA7FDF" w:rsidP="00A43D3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22,59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CA10D0" w:rsidRPr="005606DD" w:rsidRDefault="00CA7FDF" w:rsidP="00CA10D0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15,84</w:t>
            </w:r>
          </w:p>
        </w:tc>
      </w:tr>
      <w:tr w:rsidR="00CA10D0" w:rsidRPr="00D53D45" w:rsidTr="0028235A">
        <w:trPr>
          <w:gridBefore w:val="2"/>
          <w:wBefore w:w="44" w:type="pct"/>
          <w:trHeight w:val="435"/>
        </w:trPr>
        <w:tc>
          <w:tcPr>
            <w:tcW w:w="261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Количество простых акций, находящихся на балансе общества</w:t>
            </w:r>
          </w:p>
        </w:tc>
        <w:tc>
          <w:tcPr>
            <w:tcW w:w="8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штук</w:t>
            </w:r>
          </w:p>
        </w:tc>
        <w:tc>
          <w:tcPr>
            <w:tcW w:w="73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hideMark/>
          </w:tcPr>
          <w:p w:rsidR="00CA10D0" w:rsidRPr="00BC1FCD" w:rsidRDefault="00CA10D0" w:rsidP="00CA10D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C1FCD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CA10D0" w:rsidRPr="00D53D45" w:rsidTr="0028235A">
        <w:trPr>
          <w:gridBefore w:val="1"/>
          <w:wBefore w:w="39" w:type="pct"/>
          <w:trHeight w:val="555"/>
        </w:trPr>
        <w:tc>
          <w:tcPr>
            <w:tcW w:w="2816" w:type="pct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Простые акции, поступившие в распоряжение общества.</w:t>
            </w:r>
          </w:p>
        </w:tc>
        <w:tc>
          <w:tcPr>
            <w:tcW w:w="2119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Простые акции, приобретенные в целях сокращения общего количества</w:t>
            </w:r>
          </w:p>
        </w:tc>
      </w:tr>
      <w:tr w:rsidR="00CA10D0" w:rsidRPr="00D53D45" w:rsidTr="0028235A">
        <w:trPr>
          <w:gridBefore w:val="1"/>
          <w:wBefore w:w="39" w:type="pct"/>
          <w:trHeight w:val="700"/>
        </w:trPr>
        <w:tc>
          <w:tcPr>
            <w:tcW w:w="936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Дата зачисления  акций на счет "депо" общества</w:t>
            </w:r>
          </w:p>
        </w:tc>
        <w:tc>
          <w:tcPr>
            <w:tcW w:w="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 xml:space="preserve">Количество акций, </w:t>
            </w:r>
            <w:proofErr w:type="spellStart"/>
            <w:r w:rsidRPr="00D53D45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0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Срок реализации акций, поступивших в распоряжение общества</w:t>
            </w:r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Дата зачисления акций на счет "депо" общества</w:t>
            </w:r>
          </w:p>
        </w:tc>
        <w:tc>
          <w:tcPr>
            <w:tcW w:w="123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A10D0" w:rsidRPr="00D53D45" w:rsidRDefault="00CA10D0" w:rsidP="00CA10D0">
            <w:pPr>
              <w:jc w:val="center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Количество акций, шт</w:t>
            </w:r>
            <w:r w:rsidR="007845AC">
              <w:rPr>
                <w:sz w:val="20"/>
                <w:szCs w:val="20"/>
              </w:rPr>
              <w:t>.</w:t>
            </w:r>
          </w:p>
        </w:tc>
      </w:tr>
      <w:tr w:rsidR="00CA10D0" w:rsidRPr="00D53D45" w:rsidTr="0028235A">
        <w:trPr>
          <w:gridBefore w:val="1"/>
          <w:wBefore w:w="39" w:type="pct"/>
          <w:trHeight w:val="255"/>
        </w:trPr>
        <w:tc>
          <w:tcPr>
            <w:tcW w:w="936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 </w:t>
            </w:r>
          </w:p>
        </w:tc>
        <w:tc>
          <w:tcPr>
            <w:tcW w:w="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A10D0" w:rsidRPr="00D53D45" w:rsidRDefault="00CA10D0" w:rsidP="00CA10D0">
            <w:pPr>
              <w:jc w:val="right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0</w:t>
            </w:r>
          </w:p>
        </w:tc>
        <w:tc>
          <w:tcPr>
            <w:tcW w:w="100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 </w:t>
            </w:r>
          </w:p>
        </w:tc>
        <w:tc>
          <w:tcPr>
            <w:tcW w:w="8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A10D0" w:rsidRPr="00D53D45" w:rsidRDefault="00CA10D0" w:rsidP="00CA10D0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 </w:t>
            </w:r>
          </w:p>
        </w:tc>
        <w:tc>
          <w:tcPr>
            <w:tcW w:w="123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CA10D0" w:rsidRPr="00D53D45" w:rsidRDefault="00CA10D0" w:rsidP="00CA10D0">
            <w:pPr>
              <w:jc w:val="right"/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0</w:t>
            </w:r>
          </w:p>
        </w:tc>
      </w:tr>
    </w:tbl>
    <w:p w:rsidR="00C30416" w:rsidRDefault="00C30416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007528" w:rsidRDefault="00007528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  <w:bookmarkStart w:id="0" w:name="_GoBack"/>
      <w:bookmarkEnd w:id="0"/>
    </w:p>
    <w:p w:rsidR="00C30416" w:rsidRDefault="00C30416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  <w:r>
        <w:rPr>
          <w:rFonts w:eastAsiaTheme="minorHAnsi"/>
          <w:b/>
          <w:sz w:val="20"/>
          <w:szCs w:val="20"/>
          <w:lang w:eastAsia="en-US"/>
        </w:rPr>
        <w:lastRenderedPageBreak/>
        <w:t>Отдельные финансовые результаты деятельности открытого акционерного общества:</w:t>
      </w:r>
    </w:p>
    <w:p w:rsidR="000A62E4" w:rsidRDefault="000A62E4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53"/>
        <w:gridCol w:w="1367"/>
        <w:gridCol w:w="1739"/>
        <w:gridCol w:w="1635"/>
      </w:tblGrid>
      <w:tr w:rsidR="00C30416" w:rsidRPr="00D53D45" w:rsidTr="00D20F07">
        <w:trPr>
          <w:trHeight w:val="865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416" w:rsidRPr="00D53D45" w:rsidRDefault="00C30416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30416" w:rsidRPr="00D53D45" w:rsidRDefault="00C30416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 w:rsidRPr="00D53D45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416" w:rsidRPr="00D53D45" w:rsidRDefault="00C30416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 отчетную дату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0416" w:rsidRPr="00D53D45" w:rsidRDefault="00C30416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 аналогичную дату прошлого года</w:t>
            </w:r>
          </w:p>
        </w:tc>
      </w:tr>
      <w:tr w:rsidR="00CA7FDF" w:rsidRPr="00BC1FCD" w:rsidTr="0098759E">
        <w:trPr>
          <w:trHeight w:val="255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Выручка от реализации продукции, товаров, работ, услуг </w:t>
            </w:r>
          </w:p>
          <w:p w:rsidR="00CA7FDF" w:rsidRPr="00D53D45" w:rsidRDefault="00CA7FDF" w:rsidP="00CA7FDF">
            <w:pPr>
              <w:rPr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68 975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43 806</w:t>
            </w:r>
          </w:p>
        </w:tc>
      </w:tr>
      <w:tr w:rsidR="00CA7FDF" w:rsidRPr="00BC1FCD" w:rsidTr="0098759E">
        <w:trPr>
          <w:trHeight w:val="255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реализованной продукции, товаров, работ, услуг; управленческие расходы; расходы на реализацию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59 657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41 522</w:t>
            </w:r>
          </w:p>
        </w:tc>
      </w:tr>
      <w:tr w:rsidR="00CA7FDF" w:rsidRPr="00BC1FCD" w:rsidTr="0098759E">
        <w:trPr>
          <w:trHeight w:val="255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до налогообложения – всего</w:t>
            </w:r>
          </w:p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(Прибыль (убыток) отчетного периода)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6 005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2 149</w:t>
            </w:r>
          </w:p>
        </w:tc>
      </w:tr>
      <w:tr w:rsidR="00CA7FDF" w:rsidRPr="00BC1FCD" w:rsidTr="000A62E4">
        <w:trPr>
          <w:trHeight w:val="255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реализации продукции, товаров, работ, услуг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9 318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2 284</w:t>
            </w:r>
          </w:p>
        </w:tc>
      </w:tr>
      <w:tr w:rsidR="00CA7FDF" w:rsidRPr="00BC1FCD" w:rsidTr="00D20F07">
        <w:trPr>
          <w:trHeight w:val="255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и расходы по текущей деятельности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-2 989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-1 023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инвестиционной и финансовой деятельности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-324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888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1 650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311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Чистая прибыль (убыток)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4 355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1 838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10 554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6 608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Долгосрочная дебиторская задолженность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181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обязательства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 w:rsidRPr="00D53D45">
              <w:rPr>
                <w:sz w:val="20"/>
                <w:szCs w:val="20"/>
              </w:rPr>
              <w:t>тысяч рублей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4 912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5 612</w:t>
            </w:r>
          </w:p>
        </w:tc>
      </w:tr>
      <w:tr w:rsidR="00CA7FDF" w:rsidRPr="00BC1FCD" w:rsidTr="00D20F07">
        <w:trPr>
          <w:trHeight w:val="480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7FDF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Среднесписочная численность работающих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7FDF" w:rsidRPr="00D53D45" w:rsidRDefault="00CA7FDF" w:rsidP="00CA7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F964F9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683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7FDF" w:rsidRPr="00BC1FCD" w:rsidRDefault="00CA7FDF" w:rsidP="00CA7FD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526</w:t>
            </w:r>
          </w:p>
        </w:tc>
      </w:tr>
      <w:tr w:rsidR="00D40837" w:rsidRPr="00D40837" w:rsidTr="00D20F07">
        <w:trPr>
          <w:trHeight w:val="4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1B21" w:rsidRPr="0098759E" w:rsidRDefault="00D20F07" w:rsidP="00D20F07">
            <w:pPr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D40837">
              <w:rPr>
                <w:rFonts w:eastAsiaTheme="minorHAnsi"/>
                <w:b/>
                <w:sz w:val="20"/>
                <w:szCs w:val="20"/>
                <w:lang w:eastAsia="en-US"/>
              </w:rPr>
              <w:t>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</w:t>
            </w:r>
          </w:p>
        </w:tc>
      </w:tr>
      <w:tr w:rsidR="00D20F07" w:rsidRPr="00D40837" w:rsidTr="00D20F07">
        <w:trPr>
          <w:trHeight w:val="48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0F07" w:rsidRPr="0098759E" w:rsidRDefault="00D20F07" w:rsidP="0098759E">
            <w:pPr>
              <w:jc w:val="both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D40837">
              <w:rPr>
                <w:rFonts w:eastAsiaTheme="minorHAnsi"/>
                <w:i/>
                <w:sz w:val="20"/>
                <w:szCs w:val="20"/>
                <w:lang w:eastAsia="en-US"/>
              </w:rPr>
              <w:t xml:space="preserve">производство сухарных, бараночных, мучных кондитерских изделий и прочих хлебобулочных изделий, предназначенных для длительного хранения </w:t>
            </w:r>
            <w:r w:rsidR="003C4E90" w:rsidRPr="00D40837">
              <w:rPr>
                <w:rFonts w:eastAsiaTheme="minorHAnsi"/>
                <w:i/>
                <w:sz w:val="20"/>
                <w:szCs w:val="20"/>
                <w:lang w:eastAsia="en-US"/>
              </w:rPr>
              <w:t>– 74,9</w:t>
            </w:r>
            <w:r w:rsidRPr="00D40837">
              <w:rPr>
                <w:rFonts w:eastAsiaTheme="minorHAnsi"/>
                <w:i/>
                <w:sz w:val="20"/>
                <w:szCs w:val="20"/>
                <w:lang w:eastAsia="en-US"/>
              </w:rPr>
              <w:t>%.</w:t>
            </w:r>
          </w:p>
        </w:tc>
      </w:tr>
    </w:tbl>
    <w:p w:rsidR="00ED1B21" w:rsidRPr="00D40837" w:rsidRDefault="00ED1B21" w:rsidP="00D53D45">
      <w:pPr>
        <w:jc w:val="both"/>
        <w:rPr>
          <w:rFonts w:eastAsiaTheme="minorHAnsi"/>
          <w:b/>
          <w:sz w:val="20"/>
          <w:szCs w:val="20"/>
          <w:lang w:eastAsia="en-US"/>
        </w:rPr>
      </w:pPr>
    </w:p>
    <w:p w:rsidR="00D53D45" w:rsidRPr="00D40837" w:rsidRDefault="00D53D45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  <w:r w:rsidRPr="00D40837">
        <w:rPr>
          <w:rFonts w:eastAsiaTheme="minorHAnsi"/>
          <w:b/>
          <w:sz w:val="20"/>
          <w:szCs w:val="20"/>
          <w:lang w:eastAsia="en-US"/>
        </w:rPr>
        <w:t xml:space="preserve">Дата проведения годового общего собрания акционеров, на котором утверждался годовой бухгалтерский баланс за отчетный год: </w:t>
      </w:r>
      <w:r w:rsidR="003C4E90" w:rsidRPr="00D40837">
        <w:rPr>
          <w:rFonts w:eastAsiaTheme="minorHAnsi"/>
          <w:i/>
          <w:sz w:val="20"/>
          <w:szCs w:val="20"/>
          <w:lang w:eastAsia="en-US"/>
        </w:rPr>
        <w:t>17 марта 2023</w:t>
      </w:r>
      <w:r w:rsidRPr="00D40837">
        <w:rPr>
          <w:rFonts w:eastAsiaTheme="minorHAnsi"/>
          <w:i/>
          <w:sz w:val="20"/>
          <w:szCs w:val="20"/>
          <w:lang w:eastAsia="en-US"/>
        </w:rPr>
        <w:t xml:space="preserve"> года.</w:t>
      </w:r>
    </w:p>
    <w:p w:rsidR="00ED1B21" w:rsidRDefault="00ED1B21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</w:p>
    <w:p w:rsidR="00D20F07" w:rsidRDefault="000A62E4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  <w:r w:rsidRPr="000A62E4">
        <w:rPr>
          <w:rFonts w:eastAsiaTheme="minorHAnsi"/>
          <w:b/>
          <w:sz w:val="20"/>
          <w:szCs w:val="20"/>
          <w:lang w:eastAsia="en-US"/>
        </w:rPr>
        <w:t xml:space="preserve">Аудиторское </w:t>
      </w:r>
      <w:r>
        <w:rPr>
          <w:rFonts w:eastAsiaTheme="minorHAnsi"/>
          <w:b/>
          <w:sz w:val="20"/>
          <w:szCs w:val="20"/>
          <w:lang w:eastAsia="en-US"/>
        </w:rPr>
        <w:t xml:space="preserve">заключение по бухгалтерской (финансовой) отчетности подготовлено: </w:t>
      </w:r>
      <w:r w:rsidR="00F964F9">
        <w:rPr>
          <w:rFonts w:eastAsiaTheme="minorHAnsi"/>
          <w:i/>
          <w:sz w:val="20"/>
          <w:szCs w:val="20"/>
          <w:lang w:eastAsia="en-US"/>
        </w:rPr>
        <w:t>07 марта 2023</w:t>
      </w:r>
      <w:r w:rsidRPr="000A62E4">
        <w:rPr>
          <w:rFonts w:eastAsiaTheme="minorHAnsi"/>
          <w:i/>
          <w:sz w:val="20"/>
          <w:szCs w:val="20"/>
          <w:lang w:eastAsia="en-US"/>
        </w:rPr>
        <w:t xml:space="preserve"> года.</w:t>
      </w:r>
    </w:p>
    <w:p w:rsidR="00ED1B21" w:rsidRDefault="00ED1B21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  <w:r w:rsidRPr="000A62E4">
        <w:rPr>
          <w:rFonts w:eastAsiaTheme="minorHAnsi"/>
          <w:b/>
          <w:sz w:val="20"/>
          <w:szCs w:val="20"/>
          <w:lang w:eastAsia="en-US"/>
        </w:rPr>
        <w:t>Аудит проведен:</w:t>
      </w:r>
      <w:r>
        <w:rPr>
          <w:rFonts w:eastAsiaTheme="minorHAnsi"/>
          <w:b/>
          <w:sz w:val="20"/>
          <w:szCs w:val="20"/>
          <w:lang w:eastAsia="en-US"/>
        </w:rPr>
        <w:t xml:space="preserve"> </w:t>
      </w:r>
      <w:r w:rsidR="00533C2B">
        <w:rPr>
          <w:rFonts w:eastAsiaTheme="minorHAnsi"/>
          <w:i/>
          <w:sz w:val="20"/>
          <w:szCs w:val="20"/>
          <w:lang w:eastAsia="en-US"/>
        </w:rPr>
        <w:t xml:space="preserve">ООО «Мир аудита», Республика Беларусь, 220049, г. Минск, ул. </w:t>
      </w:r>
      <w:proofErr w:type="spellStart"/>
      <w:r w:rsidR="00533C2B">
        <w:rPr>
          <w:rFonts w:eastAsiaTheme="minorHAnsi"/>
          <w:i/>
          <w:sz w:val="20"/>
          <w:szCs w:val="20"/>
          <w:lang w:eastAsia="en-US"/>
        </w:rPr>
        <w:t>Кнорина</w:t>
      </w:r>
      <w:proofErr w:type="spellEnd"/>
      <w:r w:rsidR="00533C2B">
        <w:rPr>
          <w:rFonts w:eastAsiaTheme="minorHAnsi"/>
          <w:i/>
          <w:sz w:val="20"/>
          <w:szCs w:val="20"/>
          <w:lang w:eastAsia="en-US"/>
        </w:rPr>
        <w:t>, 6Б</w:t>
      </w:r>
      <w:r>
        <w:rPr>
          <w:rFonts w:eastAsiaTheme="minorHAnsi"/>
          <w:i/>
          <w:sz w:val="20"/>
          <w:szCs w:val="20"/>
          <w:lang w:eastAsia="en-US"/>
        </w:rPr>
        <w:t>,</w:t>
      </w:r>
      <w:r w:rsidR="00533C2B">
        <w:rPr>
          <w:rFonts w:eastAsiaTheme="minorHAnsi"/>
          <w:i/>
          <w:sz w:val="20"/>
          <w:szCs w:val="20"/>
          <w:lang w:eastAsia="en-US"/>
        </w:rPr>
        <w:t xml:space="preserve"> помещение 4Н, кабинет 17, сведения </w:t>
      </w:r>
      <w:r w:rsidR="00891BD9">
        <w:rPr>
          <w:rFonts w:eastAsiaTheme="minorHAnsi"/>
          <w:i/>
          <w:sz w:val="20"/>
          <w:szCs w:val="20"/>
          <w:lang w:eastAsia="en-US"/>
        </w:rPr>
        <w:t>о</w:t>
      </w:r>
      <w:r>
        <w:rPr>
          <w:rFonts w:eastAsiaTheme="minorHAnsi"/>
          <w:i/>
          <w:sz w:val="20"/>
          <w:szCs w:val="20"/>
          <w:lang w:eastAsia="en-US"/>
        </w:rPr>
        <w:t xml:space="preserve"> государственной регистрации</w:t>
      </w:r>
      <w:r w:rsidR="00533C2B">
        <w:rPr>
          <w:rFonts w:eastAsiaTheme="minorHAnsi"/>
          <w:i/>
          <w:sz w:val="20"/>
          <w:szCs w:val="20"/>
          <w:lang w:eastAsia="en-US"/>
        </w:rPr>
        <w:t>: зарегистрировано</w:t>
      </w:r>
      <w:r>
        <w:rPr>
          <w:rFonts w:eastAsiaTheme="minorHAnsi"/>
          <w:i/>
          <w:sz w:val="20"/>
          <w:szCs w:val="20"/>
          <w:lang w:eastAsia="en-US"/>
        </w:rPr>
        <w:t xml:space="preserve"> Минск</w:t>
      </w:r>
      <w:r w:rsidR="00533C2B">
        <w:rPr>
          <w:rFonts w:eastAsiaTheme="minorHAnsi"/>
          <w:i/>
          <w:sz w:val="20"/>
          <w:szCs w:val="20"/>
          <w:lang w:eastAsia="en-US"/>
        </w:rPr>
        <w:t>им горисполкомом 27.07.2021 в Едином государственном регистре юридических лиц и индивидуальных предпринимателей с регистрационным номером 193576020</w:t>
      </w:r>
      <w:r>
        <w:rPr>
          <w:rFonts w:eastAsiaTheme="minorHAnsi"/>
          <w:i/>
          <w:sz w:val="20"/>
          <w:szCs w:val="20"/>
          <w:lang w:eastAsia="en-US"/>
        </w:rPr>
        <w:t>.</w:t>
      </w:r>
    </w:p>
    <w:p w:rsidR="00ED1B21" w:rsidRDefault="00ED1B21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  <w:r>
        <w:rPr>
          <w:rFonts w:eastAsiaTheme="minorHAnsi"/>
          <w:b/>
          <w:sz w:val="20"/>
          <w:szCs w:val="20"/>
          <w:lang w:eastAsia="en-US"/>
        </w:rPr>
        <w:t xml:space="preserve">Период, за который проводился аудит: </w:t>
      </w:r>
      <w:r w:rsidR="00533C2B">
        <w:rPr>
          <w:rFonts w:eastAsiaTheme="minorHAnsi"/>
          <w:i/>
          <w:sz w:val="20"/>
          <w:szCs w:val="20"/>
          <w:lang w:eastAsia="en-US"/>
        </w:rPr>
        <w:t>за 2022</w:t>
      </w:r>
      <w:r>
        <w:rPr>
          <w:rFonts w:eastAsiaTheme="minorHAnsi"/>
          <w:i/>
          <w:sz w:val="20"/>
          <w:szCs w:val="20"/>
          <w:lang w:eastAsia="en-US"/>
        </w:rPr>
        <w:t xml:space="preserve"> год.</w:t>
      </w:r>
    </w:p>
    <w:p w:rsidR="00ED1B21" w:rsidRPr="000A62E4" w:rsidRDefault="00ED1B21" w:rsidP="00D53D45">
      <w:pPr>
        <w:jc w:val="both"/>
        <w:rPr>
          <w:rFonts w:eastAsiaTheme="minorHAnsi"/>
          <w:i/>
          <w:sz w:val="20"/>
          <w:szCs w:val="20"/>
          <w:lang w:eastAsia="en-US"/>
        </w:rPr>
      </w:pPr>
    </w:p>
    <w:p w:rsidR="000A62E4" w:rsidRDefault="00D53D45" w:rsidP="0028235A">
      <w:pPr>
        <w:jc w:val="both"/>
        <w:rPr>
          <w:rFonts w:eastAsiaTheme="minorHAnsi"/>
          <w:b/>
          <w:sz w:val="20"/>
          <w:szCs w:val="20"/>
          <w:lang w:eastAsia="en-US"/>
        </w:rPr>
      </w:pPr>
      <w:r w:rsidRPr="00D53D45">
        <w:rPr>
          <w:rFonts w:eastAsiaTheme="minorHAnsi"/>
          <w:b/>
          <w:sz w:val="20"/>
          <w:szCs w:val="20"/>
          <w:lang w:eastAsia="en-US"/>
        </w:rPr>
        <w:t>Сведения о применении открытым акционерным обществом Свода пр</w:t>
      </w:r>
      <w:r w:rsidR="00150593">
        <w:rPr>
          <w:rFonts w:eastAsiaTheme="minorHAnsi"/>
          <w:b/>
          <w:sz w:val="20"/>
          <w:szCs w:val="20"/>
          <w:lang w:eastAsia="en-US"/>
        </w:rPr>
        <w:t>авил корпоративного поведения</w:t>
      </w:r>
      <w:r w:rsidRPr="00D53D45">
        <w:rPr>
          <w:rFonts w:eastAsiaTheme="minorHAnsi"/>
          <w:b/>
          <w:sz w:val="20"/>
          <w:szCs w:val="20"/>
          <w:lang w:eastAsia="en-US"/>
        </w:rPr>
        <w:t>:</w:t>
      </w:r>
    </w:p>
    <w:p w:rsidR="00150593" w:rsidRDefault="00533C2B" w:rsidP="0028235A">
      <w:pPr>
        <w:jc w:val="both"/>
        <w:rPr>
          <w:rFonts w:eastAsiaTheme="minorHAnsi"/>
          <w:i/>
          <w:sz w:val="20"/>
          <w:szCs w:val="20"/>
          <w:lang w:eastAsia="en-US"/>
        </w:rPr>
      </w:pPr>
      <w:r>
        <w:rPr>
          <w:rFonts w:eastAsiaTheme="minorHAnsi"/>
          <w:i/>
          <w:sz w:val="20"/>
          <w:szCs w:val="20"/>
          <w:lang w:eastAsia="en-US"/>
        </w:rPr>
        <w:t>О</w:t>
      </w:r>
      <w:r w:rsidR="0028235A" w:rsidRPr="001E0486">
        <w:rPr>
          <w:rFonts w:eastAsiaTheme="minorHAnsi"/>
          <w:i/>
          <w:sz w:val="20"/>
          <w:szCs w:val="20"/>
          <w:lang w:eastAsia="en-US"/>
        </w:rPr>
        <w:t>бщество руководст</w:t>
      </w:r>
      <w:r>
        <w:rPr>
          <w:rFonts w:eastAsiaTheme="minorHAnsi"/>
          <w:i/>
          <w:sz w:val="20"/>
          <w:szCs w:val="20"/>
          <w:lang w:eastAsia="en-US"/>
        </w:rPr>
        <w:t>вуется Уставом ОАО «Кондитерская фабрика</w:t>
      </w:r>
      <w:r w:rsidR="009064DE">
        <w:rPr>
          <w:rFonts w:eastAsiaTheme="minorHAnsi"/>
          <w:i/>
          <w:sz w:val="20"/>
          <w:szCs w:val="20"/>
          <w:lang w:eastAsia="en-US"/>
        </w:rPr>
        <w:t xml:space="preserve"> «</w:t>
      </w:r>
      <w:proofErr w:type="spellStart"/>
      <w:r w:rsidR="009064DE">
        <w:rPr>
          <w:rFonts w:eastAsiaTheme="minorHAnsi"/>
          <w:i/>
          <w:sz w:val="20"/>
          <w:szCs w:val="20"/>
          <w:lang w:eastAsia="en-US"/>
        </w:rPr>
        <w:t>Слодыч</w:t>
      </w:r>
      <w:proofErr w:type="spellEnd"/>
      <w:r w:rsidR="009064DE">
        <w:rPr>
          <w:rFonts w:eastAsiaTheme="minorHAnsi"/>
          <w:i/>
          <w:sz w:val="20"/>
          <w:szCs w:val="20"/>
          <w:lang w:eastAsia="en-US"/>
        </w:rPr>
        <w:t>»</w:t>
      </w:r>
      <w:r w:rsidR="0028235A" w:rsidRPr="001E0486">
        <w:rPr>
          <w:rFonts w:eastAsiaTheme="minorHAnsi"/>
          <w:i/>
          <w:sz w:val="20"/>
          <w:szCs w:val="20"/>
          <w:lang w:eastAsia="en-US"/>
        </w:rPr>
        <w:t>.</w:t>
      </w:r>
    </w:p>
    <w:p w:rsidR="0028235A" w:rsidRDefault="0028235A" w:rsidP="0028235A">
      <w:pPr>
        <w:jc w:val="both"/>
        <w:rPr>
          <w:rFonts w:eastAsiaTheme="minorHAnsi"/>
          <w:i/>
          <w:sz w:val="20"/>
          <w:szCs w:val="20"/>
          <w:lang w:eastAsia="en-US"/>
        </w:rPr>
      </w:pPr>
      <w:r w:rsidRPr="001E0486">
        <w:rPr>
          <w:rFonts w:eastAsiaTheme="minorHAnsi"/>
          <w:i/>
          <w:sz w:val="20"/>
          <w:szCs w:val="20"/>
          <w:lang w:eastAsia="en-US"/>
        </w:rPr>
        <w:t>Утверждены положения:</w:t>
      </w:r>
      <w:r w:rsidR="0099126F">
        <w:rPr>
          <w:rFonts w:eastAsiaTheme="minorHAnsi"/>
          <w:i/>
          <w:sz w:val="20"/>
          <w:szCs w:val="20"/>
          <w:lang w:eastAsia="en-US"/>
        </w:rPr>
        <w:t xml:space="preserve"> «О дивидендной политике»,</w:t>
      </w:r>
      <w:r w:rsidRPr="001E0486">
        <w:rPr>
          <w:rFonts w:eastAsiaTheme="minorHAnsi"/>
          <w:i/>
          <w:sz w:val="20"/>
          <w:szCs w:val="20"/>
          <w:lang w:eastAsia="en-US"/>
        </w:rPr>
        <w:t xml:space="preserve"> «О наблюдательном совете»; «О порядке определения размера вознаграждения членам наблюдательного совета»</w:t>
      </w:r>
      <w:r w:rsidR="0099126F">
        <w:rPr>
          <w:rFonts w:eastAsiaTheme="minorHAnsi"/>
          <w:i/>
          <w:sz w:val="20"/>
          <w:szCs w:val="20"/>
          <w:lang w:eastAsia="en-US"/>
        </w:rPr>
        <w:t>, «О ревизионной комиссии»</w:t>
      </w:r>
      <w:r w:rsidRPr="001E0486">
        <w:rPr>
          <w:rFonts w:eastAsiaTheme="minorHAnsi"/>
          <w:i/>
          <w:sz w:val="20"/>
          <w:szCs w:val="20"/>
          <w:lang w:eastAsia="en-US"/>
        </w:rPr>
        <w:t xml:space="preserve">, регламент работы с реестром владельцев ценных бумаг ОАО «Кондитерская фабрика </w:t>
      </w:r>
      <w:proofErr w:type="spellStart"/>
      <w:r w:rsidRPr="001E0486">
        <w:rPr>
          <w:rFonts w:eastAsiaTheme="minorHAnsi"/>
          <w:i/>
          <w:sz w:val="20"/>
          <w:szCs w:val="20"/>
          <w:lang w:eastAsia="en-US"/>
        </w:rPr>
        <w:t>Слодыч</w:t>
      </w:r>
      <w:proofErr w:type="spellEnd"/>
      <w:r w:rsidRPr="001E0486">
        <w:rPr>
          <w:rFonts w:eastAsiaTheme="minorHAnsi"/>
          <w:i/>
          <w:sz w:val="20"/>
          <w:szCs w:val="20"/>
          <w:lang w:eastAsia="en-US"/>
        </w:rPr>
        <w:t>».</w:t>
      </w:r>
    </w:p>
    <w:p w:rsidR="00ED1B21" w:rsidRPr="001E0486" w:rsidRDefault="00ED1B21" w:rsidP="0028235A">
      <w:pPr>
        <w:jc w:val="both"/>
        <w:rPr>
          <w:rFonts w:eastAsiaTheme="minorHAnsi"/>
          <w:i/>
          <w:sz w:val="20"/>
          <w:szCs w:val="20"/>
          <w:lang w:eastAsia="en-US"/>
        </w:rPr>
      </w:pPr>
    </w:p>
    <w:p w:rsidR="00950E4F" w:rsidRPr="00D53D45" w:rsidRDefault="00D53D45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  <w:r w:rsidRPr="00D53D45">
        <w:rPr>
          <w:rFonts w:eastAsiaTheme="minorHAnsi"/>
          <w:b/>
          <w:sz w:val="20"/>
          <w:szCs w:val="20"/>
          <w:lang w:eastAsia="en-US"/>
        </w:rPr>
        <w:t xml:space="preserve">Адрес официального сайта открытого акционерного общества в глобальной компьютерной сети Интернет:  </w:t>
      </w:r>
      <w:hyperlink r:id="rId6" w:history="1">
        <w:r w:rsidRPr="00D53D45">
          <w:rPr>
            <w:rFonts w:eastAsiaTheme="minorHAnsi"/>
            <w:i/>
            <w:color w:val="0000FF" w:themeColor="hyperlink"/>
            <w:sz w:val="20"/>
            <w:szCs w:val="20"/>
            <w:u w:val="single"/>
            <w:lang w:eastAsia="en-US"/>
          </w:rPr>
          <w:t>www.slodych.by</w:t>
        </w:r>
      </w:hyperlink>
    </w:p>
    <w:p w:rsidR="00D53D45" w:rsidRDefault="00D53D45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p w:rsidR="000A62E4" w:rsidRDefault="000A62E4" w:rsidP="00D53D45">
      <w:pPr>
        <w:jc w:val="both"/>
        <w:rPr>
          <w:rFonts w:eastAsiaTheme="minorHAnsi"/>
          <w:i/>
          <w:color w:val="0000FF" w:themeColor="hyperlink"/>
          <w:sz w:val="20"/>
          <w:szCs w:val="20"/>
          <w:u w:val="single"/>
          <w:lang w:eastAsia="en-US"/>
        </w:rPr>
      </w:pPr>
    </w:p>
    <w:tbl>
      <w:tblPr>
        <w:tblW w:w="104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5"/>
        <w:gridCol w:w="895"/>
        <w:gridCol w:w="1415"/>
        <w:gridCol w:w="1175"/>
        <w:gridCol w:w="310"/>
        <w:gridCol w:w="176"/>
        <w:gridCol w:w="590"/>
        <w:gridCol w:w="1560"/>
        <w:gridCol w:w="6"/>
        <w:gridCol w:w="418"/>
        <w:gridCol w:w="1984"/>
        <w:gridCol w:w="6"/>
      </w:tblGrid>
      <w:tr w:rsidR="00C23E41" w:rsidTr="0087152D">
        <w:trPr>
          <w:gridAfter w:val="1"/>
          <w:wAfter w:w="6" w:type="dxa"/>
          <w:trHeight w:val="8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1" w:name="f2"/>
            <w:r w:rsidRPr="004A1543">
              <w:lastRenderedPageBreak/>
              <w:br w:type="page"/>
            </w:r>
            <w:r w:rsidRPr="004A1543">
              <w:br w:type="page"/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1</w:t>
            </w:r>
          </w:p>
        </w:tc>
      </w:tr>
      <w:tr w:rsidR="00C23E41" w:rsidTr="0087152D">
        <w:trPr>
          <w:gridAfter w:val="1"/>
          <w:wAfter w:w="6" w:type="dxa"/>
          <w:trHeight w:val="225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23E41" w:rsidRDefault="0087152D" w:rsidP="007D6FE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Национальному стандарту бухгалтерского учета и отчетности «Индивидуальная бухгалтерская отчетность» </w:t>
            </w:r>
            <w:r>
              <w:rPr>
                <w:sz w:val="16"/>
                <w:szCs w:val="16"/>
              </w:rPr>
              <w:br/>
              <w:t>Форма</w:t>
            </w:r>
            <w:r w:rsidR="00C23E41">
              <w:rPr>
                <w:sz w:val="16"/>
                <w:szCs w:val="16"/>
              </w:rPr>
              <w:t xml:space="preserve"> </w:t>
            </w:r>
          </w:p>
        </w:tc>
      </w:tr>
      <w:tr w:rsidR="00C23E41" w:rsidTr="0087152D">
        <w:trPr>
          <w:trHeight w:val="255"/>
        </w:trPr>
        <w:tc>
          <w:tcPr>
            <w:tcW w:w="104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БУХГАЛТЕРСКИЙ БАЛАНС</w:t>
            </w:r>
          </w:p>
        </w:tc>
      </w:tr>
      <w:tr w:rsidR="00C23E41" w:rsidTr="0087152D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225EAF" w:rsidRDefault="00C23E41" w:rsidP="007D6FE2">
            <w:pPr>
              <w:ind w:firstLineChars="300" w:firstLine="663"/>
              <w:rPr>
                <w:b/>
                <w:sz w:val="22"/>
                <w:szCs w:val="22"/>
              </w:rPr>
            </w:pPr>
            <w:r w:rsidRPr="00225EAF">
              <w:rPr>
                <w:b/>
                <w:sz w:val="22"/>
                <w:szCs w:val="22"/>
              </w:rPr>
              <w:t>на</w:t>
            </w:r>
          </w:p>
        </w:tc>
        <w:tc>
          <w:tcPr>
            <w:tcW w:w="381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225EAF" w:rsidRDefault="002D786A" w:rsidP="007D6FE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  <w:r w:rsidR="00C23E41" w:rsidRPr="00225EA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декабря</w:t>
            </w:r>
            <w:r w:rsidR="009064DE">
              <w:rPr>
                <w:b/>
                <w:sz w:val="22"/>
                <w:szCs w:val="22"/>
              </w:rPr>
              <w:t xml:space="preserve"> 2022</w:t>
            </w:r>
            <w:r w:rsidR="00C23E41" w:rsidRPr="00225EAF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87152D">
        <w:trPr>
          <w:gridAfter w:val="1"/>
          <w:wAfter w:w="6" w:type="dxa"/>
          <w:trHeight w:val="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2" w:name="title2"/>
            <w:bookmarkEnd w:id="2"/>
            <w:r>
              <w:rPr>
                <w:sz w:val="20"/>
                <w:szCs w:val="20"/>
              </w:rPr>
              <w:t> ОАО «Кондитерская фабрика «</w:t>
            </w:r>
            <w:proofErr w:type="spellStart"/>
            <w:r>
              <w:rPr>
                <w:sz w:val="20"/>
                <w:szCs w:val="20"/>
              </w:rPr>
              <w:t>Слодыч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3" w:name="unn"/>
            <w:bookmarkEnd w:id="3"/>
            <w:r>
              <w:rPr>
                <w:sz w:val="20"/>
                <w:szCs w:val="20"/>
              </w:rPr>
              <w:t> 100129695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4" w:name="okad"/>
            <w:bookmarkEnd w:id="4"/>
            <w:r>
              <w:rPr>
                <w:sz w:val="20"/>
                <w:szCs w:val="20"/>
              </w:rPr>
              <w:t> Производство мучных кондитерских изделий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bookmarkStart w:id="5" w:name="prop_kind"/>
            <w:bookmarkEnd w:id="5"/>
            <w:r>
              <w:rPr>
                <w:sz w:val="20"/>
                <w:szCs w:val="20"/>
              </w:rPr>
              <w:t>Открытое акционерное общество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 управления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bookmarkStart w:id="6" w:name="control"/>
            <w:bookmarkEnd w:id="6"/>
            <w:r>
              <w:rPr>
                <w:sz w:val="20"/>
                <w:szCs w:val="20"/>
              </w:rPr>
              <w:t>Концерн «</w:t>
            </w:r>
            <w:proofErr w:type="spellStart"/>
            <w:r>
              <w:rPr>
                <w:sz w:val="20"/>
                <w:szCs w:val="20"/>
              </w:rPr>
              <w:t>Белгоспищепром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тыс. руб.</w:t>
            </w:r>
          </w:p>
        </w:tc>
      </w:tr>
      <w:tr w:rsidR="00C23E41" w:rsidTr="0087152D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2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93107E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220070, </w:t>
            </w:r>
            <w:r w:rsidR="002D786A">
              <w:rPr>
                <w:sz w:val="20"/>
                <w:szCs w:val="20"/>
              </w:rPr>
              <w:t>г</w:t>
            </w:r>
            <w:r w:rsidR="002C1BB9">
              <w:rPr>
                <w:sz w:val="20"/>
                <w:szCs w:val="20"/>
              </w:rPr>
              <w:t>. Минск</w:t>
            </w:r>
            <w:r>
              <w:rPr>
                <w:sz w:val="20"/>
                <w:szCs w:val="20"/>
              </w:rPr>
              <w:t>,</w:t>
            </w:r>
            <w:r w:rsidR="002C1BB9">
              <w:rPr>
                <w:sz w:val="20"/>
                <w:szCs w:val="20"/>
              </w:rPr>
              <w:t xml:space="preserve"> ул.</w:t>
            </w:r>
            <w:r w:rsidR="002D786A">
              <w:rPr>
                <w:sz w:val="20"/>
                <w:szCs w:val="20"/>
              </w:rPr>
              <w:t xml:space="preserve"> </w:t>
            </w:r>
            <w:r w:rsidR="002C1BB9">
              <w:rPr>
                <w:sz w:val="20"/>
                <w:szCs w:val="20"/>
              </w:rPr>
              <w:t>Радиаль</w:t>
            </w:r>
            <w:r w:rsidR="00E03700">
              <w:rPr>
                <w:sz w:val="20"/>
                <w:szCs w:val="20"/>
              </w:rPr>
              <w:t>н</w:t>
            </w:r>
            <w:r w:rsidR="002C1BB9">
              <w:rPr>
                <w:sz w:val="20"/>
                <w:szCs w:val="20"/>
              </w:rPr>
              <w:t>ая 54/2</w:t>
            </w:r>
            <w:r w:rsidR="00C23E41">
              <w:rPr>
                <w:sz w:val="20"/>
                <w:szCs w:val="20"/>
              </w:rPr>
              <w:t> </w:t>
            </w:r>
            <w:bookmarkStart w:id="7" w:name="adress1"/>
            <w:bookmarkEnd w:id="7"/>
          </w:p>
        </w:tc>
      </w:tr>
      <w:tr w:rsidR="00C23E41" w:rsidTr="0087152D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Default="00C23E41" w:rsidP="007D6FE2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утверждения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87152D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Default="00C23E41" w:rsidP="007D6FE2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отправки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87152D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Default="00C23E41" w:rsidP="007D6FE2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87152D">
        <w:trPr>
          <w:trHeight w:val="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23E41" w:rsidRPr="00670171" w:rsidRDefault="00C23E41" w:rsidP="007D6FE2">
            <w:pPr>
              <w:ind w:firstLineChars="200" w:firstLine="320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C23E41" w:rsidTr="0087152D">
        <w:trPr>
          <w:trHeight w:val="312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428E6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E428E6">
              <w:rPr>
                <w:b/>
                <w:bCs/>
                <w:sz w:val="16"/>
                <w:szCs w:val="16"/>
              </w:rPr>
              <w:t>Активы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28E6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E428E6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28E6" w:rsidRDefault="00C23E41" w:rsidP="007D6FE2">
            <w:pPr>
              <w:pStyle w:val="a3"/>
              <w:widowControl w:val="0"/>
              <w:ind w:hanging="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декабря</w:t>
            </w:r>
            <w:r w:rsidR="009064DE">
              <w:rPr>
                <w:rFonts w:ascii="Times New Roman" w:hAnsi="Times New Roman"/>
                <w:b/>
                <w:sz w:val="16"/>
                <w:szCs w:val="16"/>
              </w:rPr>
              <w:t xml:space="preserve"> 2022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28E6" w:rsidRDefault="00C23E41" w:rsidP="007D6FE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На 31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декабря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20</w:t>
            </w:r>
            <w:r w:rsidR="009064DE">
              <w:rPr>
                <w:rFonts w:ascii="Times New Roman" w:hAnsi="Times New Roman"/>
                <w:b/>
                <w:sz w:val="16"/>
                <w:szCs w:val="16"/>
              </w:rPr>
              <w:t>21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</w:tr>
      <w:tr w:rsidR="00C23E41" w:rsidTr="0087152D">
        <w:trPr>
          <w:trHeight w:val="22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C23E41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Default="00C23E41" w:rsidP="007D6F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I. ДОЛГОСРОЧНЫЕ АКТИВЫ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Pr="00331C40" w:rsidRDefault="00E54EEE" w:rsidP="00E54EE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Основные средства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8" w:name="f1r110"/>
            <w:bookmarkEnd w:id="8"/>
            <w:r>
              <w:rPr>
                <w:sz w:val="18"/>
                <w:szCs w:val="18"/>
              </w:rPr>
              <w:t>29 252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23 022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Нематериальные активы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bookmarkStart w:id="9" w:name="f1r120"/>
            <w:bookmarkEnd w:id="9"/>
            <w:r>
              <w:rPr>
                <w:sz w:val="18"/>
                <w:szCs w:val="18"/>
              </w:rPr>
              <w:t>2</w:t>
            </w:r>
            <w:r w:rsidR="009064DE">
              <w:rPr>
                <w:sz w:val="18"/>
                <w:szCs w:val="18"/>
              </w:rPr>
              <w:t>2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064DE">
              <w:rPr>
                <w:sz w:val="18"/>
                <w:szCs w:val="18"/>
              </w:rPr>
              <w:t>4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Pr="00331C40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Доходные вложения в материальные активы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10" w:name="f1r130"/>
            <w:bookmarkEnd w:id="10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E54EEE" w:rsidTr="0087152D">
        <w:trPr>
          <w:trHeight w:val="25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</w:p>
        </w:tc>
      </w:tr>
      <w:tr w:rsidR="00E54EEE" w:rsidTr="0087152D">
        <w:trPr>
          <w:trHeight w:val="74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инвестиционная недвижимость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9064DE">
            <w:pPr>
              <w:jc w:val="center"/>
              <w:rPr>
                <w:sz w:val="18"/>
                <w:szCs w:val="18"/>
              </w:rPr>
            </w:pPr>
            <w:bookmarkStart w:id="11" w:name="f1r131"/>
            <w:bookmarkEnd w:id="11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предметы финансовой аренды (лизинга)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bookmarkStart w:id="12" w:name="f1r132"/>
            <w:bookmarkEnd w:id="12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937DC8">
        <w:trPr>
          <w:trHeight w:val="26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доходные вложения в материальные активы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bookmarkStart w:id="13" w:name="f1r133"/>
            <w:bookmarkEnd w:id="13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Вложения в долгосрочные активы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14" w:name="f1r140"/>
            <w:bookmarkEnd w:id="14"/>
            <w:r>
              <w:rPr>
                <w:sz w:val="18"/>
                <w:szCs w:val="18"/>
              </w:rPr>
              <w:t>887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Долгосрочные финансовые вложения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bookmarkStart w:id="15" w:name="f1r150"/>
            <w:bookmarkEnd w:id="15"/>
            <w:r>
              <w:rPr>
                <w:sz w:val="18"/>
                <w:szCs w:val="18"/>
              </w:rPr>
              <w:t>20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Отложенные налоговые активы 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16" w:name="f1r160"/>
            <w:bookmarkEnd w:id="16"/>
            <w:r>
              <w:rPr>
                <w:sz w:val="18"/>
                <w:szCs w:val="18"/>
              </w:rPr>
              <w:t>1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Долгосрочная дебиторская задолженность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17" w:name="f1r170"/>
            <w:bookmarkEnd w:id="17"/>
            <w:r>
              <w:rPr>
                <w:sz w:val="18"/>
                <w:szCs w:val="18"/>
              </w:rPr>
              <w:t>181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долгосрочные активы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bookmarkStart w:id="18" w:name="f1r180"/>
            <w:bookmarkEnd w:id="18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9" w:name="f1r190"/>
            <w:bookmarkEnd w:id="19"/>
            <w:r>
              <w:rPr>
                <w:b/>
                <w:bCs/>
                <w:sz w:val="18"/>
                <w:szCs w:val="18"/>
              </w:rPr>
              <w:t>30 363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23 366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КРАТКОСРОЧНЫЕ АКТИВЫ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D642EB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D642EB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Запасы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9064DE" w:rsidP="00E54EEE">
            <w:pPr>
              <w:jc w:val="center"/>
              <w:rPr>
                <w:sz w:val="18"/>
                <w:szCs w:val="18"/>
              </w:rPr>
            </w:pPr>
            <w:bookmarkStart w:id="20" w:name="f1r210"/>
            <w:bookmarkEnd w:id="20"/>
            <w:r>
              <w:rPr>
                <w:sz w:val="18"/>
                <w:szCs w:val="18"/>
              </w:rPr>
              <w:t>11 969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D41A3C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8 996</w:t>
            </w:r>
          </w:p>
        </w:tc>
      </w:tr>
      <w:tr w:rsidR="00E54EEE" w:rsidTr="0087152D">
        <w:trPr>
          <w:trHeight w:val="25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040ABB" w:rsidRDefault="00E54EEE" w:rsidP="00E54EEE">
            <w:pPr>
              <w:jc w:val="center"/>
              <w:rPr>
                <w:sz w:val="18"/>
                <w:szCs w:val="18"/>
              </w:rPr>
            </w:pPr>
          </w:p>
        </w:tc>
      </w:tr>
      <w:tr w:rsidR="00E54EEE" w:rsidTr="0087152D">
        <w:trPr>
          <w:trHeight w:val="255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материалы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1" w:name="f1r211"/>
            <w:bookmarkEnd w:id="21"/>
            <w:r>
              <w:rPr>
                <w:rFonts w:ascii="Times New Roman" w:hAnsi="Times New Roman"/>
                <w:sz w:val="18"/>
                <w:szCs w:val="18"/>
              </w:rPr>
              <w:t>7 113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5 122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животные на выращивании и откорме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2" w:name="f1r212"/>
            <w:bookmarkEnd w:id="22"/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незавершенное производство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3" w:name="f1r213"/>
            <w:bookmarkEnd w:id="23"/>
            <w:r>
              <w:rPr>
                <w:rFonts w:ascii="Times New Roman" w:hAnsi="Times New Roman"/>
                <w:sz w:val="18"/>
                <w:szCs w:val="18"/>
              </w:rPr>
              <w:t>451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готовая продукция и товары 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4" w:name="f1r214"/>
            <w:bookmarkEnd w:id="24"/>
            <w:r>
              <w:rPr>
                <w:rFonts w:ascii="Times New Roman" w:hAnsi="Times New Roman"/>
                <w:sz w:val="18"/>
                <w:szCs w:val="18"/>
              </w:rPr>
              <w:t>4 405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3 783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товары отгруженные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5" w:name="f1r215"/>
            <w:bookmarkEnd w:id="25"/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запасы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6" w:name="f1r216"/>
            <w:bookmarkEnd w:id="26"/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1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активы, предназначенные для реализации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bookmarkStart w:id="27" w:name="f1r220"/>
            <w:bookmarkEnd w:id="27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будущих периодов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jc w:val="center"/>
              <w:rPr>
                <w:sz w:val="18"/>
                <w:szCs w:val="18"/>
              </w:rPr>
            </w:pPr>
            <w:bookmarkStart w:id="28" w:name="f1r230"/>
            <w:bookmarkEnd w:id="28"/>
            <w:r>
              <w:rPr>
                <w:sz w:val="18"/>
                <w:szCs w:val="18"/>
              </w:rPr>
              <w:t>89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54EEE" w:rsidTr="00D41A3C">
        <w:trPr>
          <w:trHeight w:val="498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добавленную стоимость по приобретенным товарам, работам, услугам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jc w:val="center"/>
              <w:rPr>
                <w:sz w:val="18"/>
                <w:szCs w:val="18"/>
              </w:rPr>
            </w:pPr>
            <w:bookmarkStart w:id="29" w:name="f1r240"/>
            <w:bookmarkEnd w:id="29"/>
            <w:r>
              <w:rPr>
                <w:sz w:val="18"/>
                <w:szCs w:val="18"/>
              </w:rPr>
              <w:t>238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D41A3C">
              <w:rPr>
                <w:sz w:val="18"/>
                <w:szCs w:val="18"/>
              </w:rPr>
              <w:t>4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Краткосрочная дебиторская задолженность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jc w:val="center"/>
              <w:rPr>
                <w:sz w:val="18"/>
                <w:szCs w:val="18"/>
              </w:rPr>
            </w:pPr>
            <w:bookmarkStart w:id="30" w:name="f1r250"/>
            <w:bookmarkEnd w:id="30"/>
            <w:r>
              <w:rPr>
                <w:sz w:val="18"/>
                <w:szCs w:val="18"/>
              </w:rPr>
              <w:t>15 181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10 049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Краткосрочные финансовые вложения 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bookmarkStart w:id="31" w:name="f1r260"/>
            <w:bookmarkEnd w:id="31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Денежные средства и их эквиваленты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9064DE" w:rsidP="00E54EEE">
            <w:pPr>
              <w:jc w:val="center"/>
              <w:rPr>
                <w:sz w:val="18"/>
                <w:szCs w:val="18"/>
              </w:rPr>
            </w:pPr>
            <w:bookmarkStart w:id="32" w:name="f1r270"/>
            <w:bookmarkEnd w:id="32"/>
            <w:r>
              <w:rPr>
                <w:sz w:val="18"/>
                <w:szCs w:val="18"/>
              </w:rPr>
              <w:t>600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D41A3C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1 349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краткосрочные активы  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bookmarkStart w:id="33" w:name="f1r280"/>
            <w:bookmarkEnd w:id="33"/>
            <w:r>
              <w:rPr>
                <w:sz w:val="18"/>
                <w:szCs w:val="18"/>
              </w:rPr>
              <w:t>-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623EDA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E169A1" w:rsidRDefault="009064DE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34" w:name="f1r290"/>
            <w:bookmarkEnd w:id="34"/>
            <w:r>
              <w:rPr>
                <w:b/>
                <w:bCs/>
                <w:sz w:val="18"/>
                <w:szCs w:val="18"/>
              </w:rPr>
              <w:t>28 077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E169A1" w:rsidRDefault="00D41A3C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20 472</w:t>
            </w:r>
          </w:p>
        </w:tc>
      </w:tr>
      <w:tr w:rsidR="00E54EEE" w:rsidTr="0087152D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E169A1" w:rsidRDefault="009064DE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35" w:name="f1r300"/>
            <w:bookmarkEnd w:id="35"/>
            <w:r>
              <w:rPr>
                <w:b/>
                <w:bCs/>
                <w:sz w:val="18"/>
                <w:szCs w:val="18"/>
              </w:rPr>
              <w:t>58 440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E169A1" w:rsidRDefault="00D41A3C" w:rsidP="00E54E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43 838</w:t>
            </w:r>
          </w:p>
        </w:tc>
      </w:tr>
    </w:tbl>
    <w:p w:rsidR="00C23E41" w:rsidRPr="0029065F" w:rsidRDefault="00C23E41" w:rsidP="00C23E41">
      <w:pPr>
        <w:rPr>
          <w:sz w:val="10"/>
          <w:szCs w:val="10"/>
        </w:rPr>
      </w:pPr>
      <w:r>
        <w:br w:type="page"/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0"/>
        <w:gridCol w:w="851"/>
        <w:gridCol w:w="1984"/>
        <w:gridCol w:w="1985"/>
      </w:tblGrid>
      <w:tr w:rsidR="00C23E41" w:rsidTr="007D6FE2">
        <w:trPr>
          <w:trHeight w:val="30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3E41" w:rsidRPr="00C43FC2" w:rsidRDefault="00C23E41" w:rsidP="007D6FE2">
            <w:pPr>
              <w:jc w:val="right"/>
              <w:rPr>
                <w:bCs/>
                <w:sz w:val="20"/>
                <w:szCs w:val="20"/>
              </w:rPr>
            </w:pPr>
            <w:r>
              <w:lastRenderedPageBreak/>
              <w:br w:type="page"/>
            </w:r>
            <w:r w:rsidRPr="00C43FC2">
              <w:rPr>
                <w:sz w:val="16"/>
              </w:rPr>
              <w:t>Форма №1 лист 2</w:t>
            </w:r>
          </w:p>
        </w:tc>
      </w:tr>
      <w:tr w:rsidR="00C23E41" w:rsidTr="007D6FE2">
        <w:trPr>
          <w:trHeight w:val="45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sz w:val="16"/>
                <w:szCs w:val="16"/>
              </w:rPr>
              <w:br w:type="page"/>
            </w:r>
            <w:r w:rsidRPr="0029065F">
              <w:rPr>
                <w:b/>
                <w:bCs/>
                <w:sz w:val="16"/>
                <w:szCs w:val="16"/>
              </w:rPr>
              <w:t>Собственный капитал и обязательства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28E6" w:rsidRDefault="00C23E41" w:rsidP="007D6FE2">
            <w:pPr>
              <w:pStyle w:val="a3"/>
              <w:widowControl w:val="0"/>
              <w:ind w:hanging="10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декабря</w:t>
            </w:r>
            <w:r w:rsidR="00D41A3C">
              <w:rPr>
                <w:rFonts w:ascii="Times New Roman" w:hAnsi="Times New Roman"/>
                <w:b/>
                <w:sz w:val="16"/>
                <w:szCs w:val="16"/>
              </w:rPr>
              <w:t xml:space="preserve"> 2022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28E6" w:rsidRDefault="00C23E41" w:rsidP="007D6FE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На 31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декабря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20</w:t>
            </w:r>
            <w:r w:rsidR="00D41A3C">
              <w:rPr>
                <w:rFonts w:ascii="Times New Roman" w:hAnsi="Times New Roman"/>
                <w:b/>
                <w:sz w:val="16"/>
                <w:szCs w:val="16"/>
              </w:rPr>
              <w:t>21</w:t>
            </w: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</w:tr>
      <w:tr w:rsidR="00C23E41" w:rsidTr="007D6FE2">
        <w:trPr>
          <w:trHeight w:val="15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7017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4503B7" w:rsidRDefault="00C23E41" w:rsidP="007D6FE2">
            <w:pPr>
              <w:jc w:val="center"/>
              <w:rPr>
                <w:bCs/>
                <w:sz w:val="16"/>
                <w:szCs w:val="16"/>
              </w:rPr>
            </w:pPr>
            <w:r w:rsidRPr="004503B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4503B7" w:rsidRDefault="00C23E41" w:rsidP="007D6FE2">
            <w:pPr>
              <w:jc w:val="center"/>
              <w:rPr>
                <w:bCs/>
                <w:sz w:val="16"/>
                <w:szCs w:val="16"/>
              </w:rPr>
            </w:pPr>
            <w:r w:rsidRPr="004503B7">
              <w:rPr>
                <w:bCs/>
                <w:sz w:val="16"/>
                <w:szCs w:val="16"/>
              </w:rPr>
              <w:t>4</w:t>
            </w:r>
          </w:p>
        </w:tc>
      </w:tr>
      <w:tr w:rsidR="00C23E41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Default="00C23E41" w:rsidP="007D6F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СОБСТВЕННЫЙ КАПИТАЛ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4503B7" w:rsidRDefault="00C23E41" w:rsidP="007D6FE2">
            <w:pPr>
              <w:jc w:val="center"/>
              <w:rPr>
                <w:bCs/>
                <w:sz w:val="20"/>
                <w:szCs w:val="20"/>
              </w:rPr>
            </w:pPr>
            <w:r w:rsidRPr="004503B7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4503B7" w:rsidRDefault="00C23E41" w:rsidP="007D6FE2">
            <w:pPr>
              <w:jc w:val="center"/>
              <w:rPr>
                <w:bCs/>
                <w:sz w:val="20"/>
                <w:szCs w:val="20"/>
              </w:rPr>
            </w:pPr>
            <w:r w:rsidRPr="004503B7">
              <w:rPr>
                <w:bCs/>
                <w:sz w:val="20"/>
                <w:szCs w:val="20"/>
              </w:rPr>
              <w:t> 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Уставный капитал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36" w:name="f1r410"/>
            <w:bookmarkEnd w:id="36"/>
            <w:r>
              <w:rPr>
                <w:sz w:val="18"/>
                <w:szCs w:val="18"/>
              </w:rPr>
              <w:t>18 745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18 745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Pr="006C0237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Неоплаченная часть уставного капитала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37" w:name="f1r420"/>
            <w:bookmarkEnd w:id="37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D642EB" w:rsidTr="007D6FE2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54EEE" w:rsidRPr="00921421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акции (доли в уставном капитале)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38" w:name="f1r430"/>
            <w:bookmarkEnd w:id="38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Резервный капитал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D41A3C" w:rsidP="00E54EEE">
            <w:pPr>
              <w:jc w:val="center"/>
              <w:rPr>
                <w:sz w:val="18"/>
                <w:szCs w:val="18"/>
              </w:rPr>
            </w:pPr>
            <w:bookmarkStart w:id="39" w:name="f1r440"/>
            <w:bookmarkEnd w:id="39"/>
            <w:r>
              <w:rPr>
                <w:sz w:val="18"/>
                <w:szCs w:val="18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41A3C">
              <w:rPr>
                <w:sz w:val="18"/>
                <w:szCs w:val="18"/>
              </w:rPr>
              <w:t>8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Добавочный капитал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D41A3C" w:rsidP="00E54EEE">
            <w:pPr>
              <w:jc w:val="center"/>
              <w:rPr>
                <w:sz w:val="18"/>
                <w:szCs w:val="18"/>
              </w:rPr>
            </w:pPr>
            <w:bookmarkStart w:id="40" w:name="f1r450"/>
            <w:bookmarkEnd w:id="40"/>
            <w:r>
              <w:rPr>
                <w:sz w:val="18"/>
                <w:szCs w:val="18"/>
              </w:rPr>
              <w:t>10 628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2 64</w:t>
            </w:r>
            <w:r w:rsidR="00D41A3C">
              <w:rPr>
                <w:sz w:val="18"/>
                <w:szCs w:val="18"/>
              </w:rPr>
              <w:t>1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Нераспределенная прибыль (непокрытый убыток)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D41A3C" w:rsidP="00E54EEE">
            <w:pPr>
              <w:jc w:val="center"/>
              <w:rPr>
                <w:sz w:val="18"/>
                <w:szCs w:val="18"/>
              </w:rPr>
            </w:pPr>
            <w:bookmarkStart w:id="41" w:name="f1r460"/>
            <w:bookmarkEnd w:id="41"/>
            <w:r>
              <w:rPr>
                <w:sz w:val="18"/>
                <w:szCs w:val="18"/>
              </w:rPr>
              <w:t>10 554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D41A3C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6 608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отчетного периода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42" w:name="f1r470"/>
            <w:bookmarkEnd w:id="42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Целевое финансирование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43" w:name="f1r480"/>
            <w:bookmarkEnd w:id="43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700106" w:rsidRDefault="00D41A3C" w:rsidP="00E54EEE">
            <w:pPr>
              <w:jc w:val="center"/>
              <w:rPr>
                <w:b/>
                <w:sz w:val="18"/>
                <w:szCs w:val="18"/>
              </w:rPr>
            </w:pPr>
            <w:bookmarkStart w:id="44" w:name="f1r490"/>
            <w:bookmarkEnd w:id="44"/>
            <w:r>
              <w:rPr>
                <w:b/>
                <w:sz w:val="18"/>
                <w:szCs w:val="18"/>
              </w:rPr>
              <w:t>39 955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EEE" w:rsidRPr="00700106" w:rsidRDefault="00D41A3C" w:rsidP="00E54E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28 012</w:t>
            </w:r>
          </w:p>
        </w:tc>
      </w:tr>
      <w:tr w:rsidR="00E54EEE" w:rsidRPr="00D642E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ДОЛГОСРОЧНЫЕ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54EEE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Долгосрочные кредиты и займы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45" w:name="f1r510"/>
            <w:bookmarkEnd w:id="45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040ABB" w:rsidTr="007D6FE2">
        <w:trPr>
          <w:trHeight w:val="27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Долгосрочные обязательства по лизинговым платежам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46" w:name="f1r520"/>
            <w:bookmarkEnd w:id="46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54EEE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4EEE" w:rsidRDefault="00E54EEE" w:rsidP="00E54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Отложенные налоговые обязательства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Default="00E54EEE" w:rsidP="00E54E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bookmarkStart w:id="47" w:name="f1r530"/>
            <w:bookmarkEnd w:id="47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54EEE" w:rsidRPr="004503B7" w:rsidRDefault="00E54EEE" w:rsidP="00E54E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будущих периодов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48" w:name="f1r540"/>
            <w:bookmarkEnd w:id="48"/>
            <w:r>
              <w:rPr>
                <w:sz w:val="18"/>
                <w:szCs w:val="18"/>
              </w:rPr>
              <w:t>732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Резервы предстоящих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49" w:name="f1r550"/>
            <w:bookmarkEnd w:id="49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0" w:name="f1r560"/>
            <w:bookmarkEnd w:id="50"/>
            <w:r>
              <w:rPr>
                <w:sz w:val="18"/>
                <w:szCs w:val="18"/>
              </w:rPr>
              <w:t>4 180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5 595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51" w:name="f1r590"/>
            <w:bookmarkEnd w:id="51"/>
            <w:r>
              <w:rPr>
                <w:b/>
                <w:bCs/>
                <w:sz w:val="18"/>
                <w:szCs w:val="18"/>
              </w:rPr>
              <w:t>4 912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5 612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 КРАТКОСРОЧНЫЕ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bCs/>
                <w:sz w:val="18"/>
                <w:szCs w:val="18"/>
              </w:rPr>
            </w:pPr>
            <w:r w:rsidRPr="004503B7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bCs/>
                <w:sz w:val="18"/>
                <w:szCs w:val="18"/>
              </w:rPr>
            </w:pPr>
            <w:r w:rsidRPr="004503B7">
              <w:rPr>
                <w:bCs/>
                <w:sz w:val="18"/>
                <w:szCs w:val="18"/>
              </w:rPr>
              <w:t> 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Краткосрочные кредиты и займы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2" w:name="f1r610"/>
            <w:bookmarkEnd w:id="52"/>
            <w:r>
              <w:rPr>
                <w:sz w:val="18"/>
                <w:szCs w:val="18"/>
              </w:rPr>
              <w:t>3 901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2 238</w:t>
            </w:r>
          </w:p>
        </w:tc>
      </w:tr>
      <w:tr w:rsidR="00D41A3C" w:rsidRPr="00040ABB" w:rsidTr="00950E4F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часть долгосрочных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3" w:name="f1r620"/>
            <w:bookmarkEnd w:id="53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950E4F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кредиторская задолженность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4" w:name="f1r630"/>
            <w:bookmarkEnd w:id="54"/>
            <w:r>
              <w:rPr>
                <w:sz w:val="18"/>
                <w:szCs w:val="18"/>
              </w:rPr>
              <w:t>9 668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7 971</w:t>
            </w:r>
          </w:p>
        </w:tc>
      </w:tr>
      <w:tr w:rsidR="00D41A3C" w:rsidRPr="00040ABB" w:rsidTr="00950E4F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5" w:name="f1r631"/>
            <w:bookmarkEnd w:id="55"/>
            <w:r>
              <w:rPr>
                <w:sz w:val="18"/>
                <w:szCs w:val="18"/>
              </w:rPr>
              <w:t>7 490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6 841</w:t>
            </w:r>
          </w:p>
        </w:tc>
      </w:tr>
      <w:tr w:rsidR="00D41A3C" w:rsidRPr="00040ABB" w:rsidTr="007D6FE2">
        <w:trPr>
          <w:trHeight w:val="25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поставщикам, подрядчикам, исполнителям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41A3C" w:rsidRPr="004503B7" w:rsidRDefault="00D41A3C" w:rsidP="00D41A3C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41A3C" w:rsidRPr="004503B7" w:rsidRDefault="00D41A3C" w:rsidP="00D41A3C">
            <w:pPr>
              <w:rPr>
                <w:sz w:val="18"/>
                <w:szCs w:val="18"/>
              </w:rPr>
            </w:pP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авансам полученным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6" w:name="f1r632"/>
            <w:bookmarkEnd w:id="56"/>
            <w:r>
              <w:rPr>
                <w:sz w:val="18"/>
                <w:szCs w:val="18"/>
              </w:rPr>
              <w:t>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налогам и сборам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7" w:name="f1r633"/>
            <w:bookmarkEnd w:id="57"/>
            <w:r>
              <w:rPr>
                <w:sz w:val="18"/>
                <w:szCs w:val="18"/>
              </w:rPr>
              <w:t>725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социальному страхованию и обеспечению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8" w:name="f1r634"/>
            <w:bookmarkEnd w:id="58"/>
            <w:r>
              <w:rPr>
                <w:sz w:val="18"/>
                <w:szCs w:val="18"/>
              </w:rPr>
              <w:t>265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оплате труда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59" w:name="f1r635"/>
            <w:bookmarkEnd w:id="59"/>
            <w:r>
              <w:rPr>
                <w:sz w:val="18"/>
                <w:szCs w:val="18"/>
              </w:rPr>
              <w:t>665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лизинговым платежам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0" w:name="f1r636"/>
            <w:bookmarkEnd w:id="60"/>
            <w:r>
              <w:rPr>
                <w:sz w:val="18"/>
                <w:szCs w:val="18"/>
              </w:rPr>
              <w:t>388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27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собственнику имущества (учредителям, участникам)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1" w:name="f1r637"/>
            <w:bookmarkEnd w:id="61"/>
            <w:r>
              <w:rPr>
                <w:sz w:val="18"/>
                <w:szCs w:val="18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прочим кредиторам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2" w:name="f1r638"/>
            <w:bookmarkEnd w:id="62"/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Обязательства, предназначенные для реализации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3" w:name="f1r640"/>
            <w:bookmarkEnd w:id="63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будущих периодов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4" w:name="f1r650"/>
            <w:bookmarkEnd w:id="64"/>
            <w:r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5" w:name="f1r660"/>
            <w:bookmarkEnd w:id="65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краткосрочные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bookmarkStart w:id="66" w:name="f1r670"/>
            <w:bookmarkEnd w:id="66"/>
            <w:r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Pr="004503B7" w:rsidRDefault="00D41A3C" w:rsidP="00D41A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67" w:name="f1r690"/>
            <w:bookmarkEnd w:id="67"/>
            <w:r>
              <w:rPr>
                <w:b/>
                <w:bCs/>
                <w:sz w:val="18"/>
                <w:szCs w:val="18"/>
              </w:rPr>
              <w:t>13 573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10 214</w:t>
            </w:r>
          </w:p>
        </w:tc>
      </w:tr>
      <w:tr w:rsidR="00D41A3C" w:rsidRPr="00040ABB" w:rsidTr="007D6FE2">
        <w:trPr>
          <w:trHeight w:val="3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41A3C" w:rsidRDefault="00D41A3C" w:rsidP="00D41A3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41A3C" w:rsidRDefault="00D41A3C" w:rsidP="00D41A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68" w:name="f1r700"/>
            <w:bookmarkEnd w:id="68"/>
            <w:r>
              <w:rPr>
                <w:b/>
                <w:bCs/>
                <w:sz w:val="18"/>
                <w:szCs w:val="18"/>
              </w:rPr>
              <w:t>58 440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A3C" w:rsidRPr="00700106" w:rsidRDefault="00D41A3C" w:rsidP="00D41A3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43 838</w:t>
            </w:r>
          </w:p>
        </w:tc>
      </w:tr>
    </w:tbl>
    <w:p w:rsidR="00C23E41" w:rsidRPr="0029065F" w:rsidRDefault="00C23E41" w:rsidP="00C23E41">
      <w:pPr>
        <w:rPr>
          <w:sz w:val="10"/>
          <w:szCs w:val="10"/>
        </w:rPr>
      </w:pPr>
      <w:r>
        <w:br w:type="page"/>
      </w:r>
    </w:p>
    <w:tbl>
      <w:tblPr>
        <w:tblW w:w="10680" w:type="dxa"/>
        <w:tblInd w:w="-12" w:type="dxa"/>
        <w:tblLook w:val="0000" w:firstRow="0" w:lastRow="0" w:firstColumn="0" w:lastColumn="0" w:noHBand="0" w:noVBand="0"/>
      </w:tblPr>
      <w:tblGrid>
        <w:gridCol w:w="2094"/>
        <w:gridCol w:w="764"/>
        <w:gridCol w:w="1273"/>
        <w:gridCol w:w="1002"/>
        <w:gridCol w:w="782"/>
        <w:gridCol w:w="2185"/>
        <w:gridCol w:w="2580"/>
      </w:tblGrid>
      <w:tr w:rsidR="00C23E41" w:rsidTr="007D6FE2">
        <w:trPr>
          <w:trHeight w:val="136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C23E41" w:rsidRPr="00692C37" w:rsidRDefault="00C23E41" w:rsidP="007D6FE2">
            <w:pPr>
              <w:jc w:val="right"/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Приложение 2</w:t>
            </w:r>
          </w:p>
        </w:tc>
      </w:tr>
      <w:tr w:rsidR="0087152D" w:rsidTr="007D6FE2">
        <w:trPr>
          <w:trHeight w:val="224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7152D" w:rsidRDefault="0087152D" w:rsidP="0087152D">
            <w:pPr>
              <w:jc w:val="right"/>
            </w:pPr>
            <w:r w:rsidRPr="0061140F">
              <w:rPr>
                <w:sz w:val="16"/>
                <w:szCs w:val="16"/>
              </w:rPr>
              <w:t xml:space="preserve">к Национальному стандарту бухгалтерского учета и отчетности «Индивидуальная бухгалтерская отчетность» </w:t>
            </w:r>
            <w:r w:rsidRPr="0061140F">
              <w:rPr>
                <w:sz w:val="16"/>
                <w:szCs w:val="16"/>
              </w:rPr>
              <w:br/>
              <w:t xml:space="preserve">Форма </w:t>
            </w:r>
          </w:p>
        </w:tc>
      </w:tr>
      <w:tr w:rsidR="00C23E41" w:rsidTr="007D6FE2">
        <w:trPr>
          <w:trHeight w:val="180"/>
        </w:trPr>
        <w:tc>
          <w:tcPr>
            <w:tcW w:w="10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ОТЧЕТ</w:t>
            </w:r>
          </w:p>
        </w:tc>
      </w:tr>
      <w:tr w:rsidR="00C23E41" w:rsidTr="007D6FE2">
        <w:trPr>
          <w:trHeight w:val="255"/>
        </w:trPr>
        <w:tc>
          <w:tcPr>
            <w:tcW w:w="10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 прибылях и убытках</w:t>
            </w:r>
          </w:p>
        </w:tc>
      </w:tr>
      <w:tr w:rsidR="00C23E41" w:rsidTr="007D6FE2">
        <w:trPr>
          <w:trHeight w:val="151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1B5188" w:rsidRDefault="00E1773D" w:rsidP="007D6FE2">
            <w:pPr>
              <w:ind w:firstLineChars="300" w:firstLine="66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</w:t>
            </w:r>
            <w:r w:rsidR="00C23E41" w:rsidRPr="001B5188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1B5188" w:rsidRDefault="00E1773D" w:rsidP="007D6FE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январь-декабрь</w:t>
            </w:r>
            <w:r w:rsidR="00C23E41">
              <w:rPr>
                <w:b/>
                <w:sz w:val="22"/>
                <w:szCs w:val="22"/>
              </w:rPr>
              <w:t xml:space="preserve"> </w:t>
            </w:r>
            <w:r w:rsidR="00041B17">
              <w:rPr>
                <w:b/>
                <w:sz w:val="22"/>
                <w:szCs w:val="22"/>
              </w:rPr>
              <w:t>2022</w:t>
            </w:r>
            <w:r w:rsidR="00C23E41">
              <w:rPr>
                <w:b/>
                <w:sz w:val="22"/>
                <w:szCs w:val="22"/>
              </w:rPr>
              <w:t xml:space="preserve"> </w:t>
            </w:r>
            <w:r w:rsidR="00C23E41" w:rsidRPr="001B5188">
              <w:rPr>
                <w:b/>
                <w:sz w:val="22"/>
                <w:szCs w:val="22"/>
              </w:rPr>
              <w:t>года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7D6FE2">
        <w:trPr>
          <w:trHeight w:val="70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69" w:name="title3"/>
            <w:bookmarkEnd w:id="69"/>
            <w:r>
              <w:rPr>
                <w:sz w:val="20"/>
                <w:szCs w:val="20"/>
              </w:rPr>
              <w:t>ОАО «Кондитерская фабрика «</w:t>
            </w:r>
            <w:proofErr w:type="spellStart"/>
            <w:r>
              <w:rPr>
                <w:sz w:val="20"/>
                <w:szCs w:val="20"/>
              </w:rPr>
              <w:t>Слодыч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100129695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мучных кондитерских изделий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Открытое акционерное общество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 управления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Концерн «</w:t>
            </w:r>
            <w:proofErr w:type="spellStart"/>
            <w:r>
              <w:rPr>
                <w:sz w:val="20"/>
                <w:szCs w:val="20"/>
              </w:rPr>
              <w:t>Белгоспищепром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</w:tr>
      <w:tr w:rsidR="00C23E41" w:rsidTr="007D6FE2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93107E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220070, </w:t>
            </w:r>
            <w:r w:rsidR="00E1773D">
              <w:rPr>
                <w:sz w:val="20"/>
                <w:szCs w:val="20"/>
              </w:rPr>
              <w:t>г</w:t>
            </w:r>
            <w:r w:rsidR="00C23E41">
              <w:rPr>
                <w:sz w:val="20"/>
                <w:szCs w:val="20"/>
              </w:rPr>
              <w:t>. Минск</w:t>
            </w:r>
            <w:r>
              <w:rPr>
                <w:sz w:val="20"/>
                <w:szCs w:val="20"/>
              </w:rPr>
              <w:t>,</w:t>
            </w:r>
            <w:r w:rsidR="00C23E41">
              <w:rPr>
                <w:sz w:val="20"/>
                <w:szCs w:val="20"/>
              </w:rPr>
              <w:t xml:space="preserve"> ул.</w:t>
            </w:r>
            <w:r w:rsidR="00E1773D">
              <w:rPr>
                <w:sz w:val="20"/>
                <w:szCs w:val="20"/>
              </w:rPr>
              <w:t xml:space="preserve"> </w:t>
            </w:r>
            <w:r w:rsidR="00C23E41">
              <w:rPr>
                <w:sz w:val="20"/>
                <w:szCs w:val="20"/>
              </w:rPr>
              <w:t>Радиаль</w:t>
            </w:r>
            <w:r w:rsidR="00DD73F4">
              <w:rPr>
                <w:sz w:val="20"/>
                <w:szCs w:val="20"/>
              </w:rPr>
              <w:t>н</w:t>
            </w:r>
            <w:r w:rsidR="00C23E41">
              <w:rPr>
                <w:sz w:val="20"/>
                <w:szCs w:val="20"/>
              </w:rPr>
              <w:t>ая 54/2</w:t>
            </w:r>
          </w:p>
        </w:tc>
      </w:tr>
      <w:tr w:rsidR="00C23E41" w:rsidTr="007D6FE2">
        <w:trPr>
          <w:trHeight w:val="70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92C37" w:rsidRDefault="00C23E41" w:rsidP="007D6FE2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</w:tr>
      <w:tr w:rsidR="00C23E41" w:rsidTr="007D6FE2">
        <w:trPr>
          <w:trHeight w:val="247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C23E41" w:rsidRPr="00FA1767" w:rsidRDefault="00041B17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C23E41" w:rsidRPr="00FA1767" w:rsidRDefault="00041B17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  <w:r w:rsidR="00C23E4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>года</w:t>
            </w:r>
          </w:p>
        </w:tc>
      </w:tr>
      <w:tr w:rsidR="00C23E41" w:rsidTr="007D6FE2">
        <w:trPr>
          <w:trHeight w:val="154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5D7707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5D7707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5D7707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5D7707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041B17" w:rsidTr="007D6FE2">
        <w:trPr>
          <w:trHeight w:val="446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Выручка от реализации продукции, товаров, работ, услуг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0" w:name="f2r10"/>
            <w:bookmarkEnd w:id="70"/>
            <w:r>
              <w:rPr>
                <w:sz w:val="18"/>
                <w:szCs w:val="18"/>
              </w:rPr>
              <w:t>68 975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43 806</w:t>
            </w:r>
          </w:p>
        </w:tc>
      </w:tr>
      <w:tr w:rsidR="00041B17" w:rsidTr="007D6FE2">
        <w:trPr>
          <w:trHeight w:val="282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реализованной продукции, товаров, работ, услуг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1" w:name="f2r20"/>
            <w:bookmarkEnd w:id="71"/>
            <w:r>
              <w:rPr>
                <w:sz w:val="18"/>
                <w:szCs w:val="18"/>
              </w:rPr>
              <w:t>(46 071)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(31 365)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Валовая прибыль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2" w:name="f2r30"/>
            <w:bookmarkEnd w:id="72"/>
            <w:r>
              <w:rPr>
                <w:sz w:val="18"/>
                <w:szCs w:val="18"/>
              </w:rPr>
              <w:t>22 904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12 441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3" w:name="f2r40"/>
            <w:bookmarkEnd w:id="73"/>
            <w:r>
              <w:rPr>
                <w:sz w:val="18"/>
                <w:szCs w:val="18"/>
              </w:rPr>
              <w:t>(5 699)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(3 976)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реализацию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4" w:name="f2r50"/>
            <w:bookmarkEnd w:id="74"/>
            <w:r>
              <w:rPr>
                <w:sz w:val="18"/>
                <w:szCs w:val="18"/>
              </w:rPr>
              <w:t>(7 887)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(6 181)</w:t>
            </w:r>
          </w:p>
        </w:tc>
      </w:tr>
      <w:tr w:rsidR="00041B17" w:rsidTr="007D6FE2">
        <w:trPr>
          <w:trHeight w:val="363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Прибыль (убыток) от реализации продукции, товаров, работ, услуг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5" w:name="f2r60"/>
            <w:bookmarkEnd w:id="75"/>
            <w:r>
              <w:rPr>
                <w:sz w:val="18"/>
                <w:szCs w:val="18"/>
              </w:rPr>
              <w:t>9 318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2 284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6" w:name="f2r70"/>
            <w:bookmarkEnd w:id="76"/>
            <w:r>
              <w:rPr>
                <w:sz w:val="18"/>
                <w:szCs w:val="18"/>
              </w:rPr>
              <w:t>5 008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6 022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7" w:name="f2r80"/>
            <w:bookmarkEnd w:id="77"/>
            <w:r>
              <w:rPr>
                <w:sz w:val="18"/>
                <w:szCs w:val="18"/>
              </w:rPr>
              <w:t>(7 997)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(7 045)</w:t>
            </w:r>
          </w:p>
        </w:tc>
      </w:tr>
      <w:tr w:rsidR="00041B17" w:rsidTr="007D6FE2">
        <w:trPr>
          <w:trHeight w:val="54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8" w:name="f2r90"/>
            <w:bookmarkEnd w:id="78"/>
            <w:r>
              <w:rPr>
                <w:sz w:val="18"/>
                <w:szCs w:val="18"/>
              </w:rPr>
              <w:t>6 329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1 261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79" w:name="f2r100"/>
            <w:bookmarkEnd w:id="79"/>
            <w:r>
              <w:rPr>
                <w:sz w:val="18"/>
                <w:szCs w:val="18"/>
              </w:rPr>
              <w:t>142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1 346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</w:tr>
      <w:tr w:rsidR="00041B17" w:rsidTr="007D6FE2">
        <w:trPr>
          <w:trHeight w:val="55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0" w:name="f2r101"/>
            <w:bookmarkEnd w:id="80"/>
            <w:r>
              <w:rPr>
                <w:sz w:val="18"/>
                <w:szCs w:val="18"/>
              </w:rPr>
              <w:t>78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</w:tr>
      <w:tr w:rsidR="00041B17" w:rsidTr="007D6FE2">
        <w:trPr>
          <w:trHeight w:val="33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1" w:name="f2r102"/>
            <w:bookmarkEnd w:id="81"/>
            <w:r>
              <w:rPr>
                <w:sz w:val="18"/>
                <w:szCs w:val="18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 к получению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2" w:name="f2r103"/>
            <w:bookmarkEnd w:id="82"/>
            <w:r>
              <w:rPr>
                <w:sz w:val="18"/>
                <w:szCs w:val="18"/>
              </w:rPr>
              <w:t>26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3" w:name="f2r104"/>
            <w:bookmarkEnd w:id="83"/>
            <w:r>
              <w:rPr>
                <w:sz w:val="18"/>
                <w:szCs w:val="18"/>
              </w:rPr>
              <w:t>34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1 022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4" w:name="f2r110"/>
            <w:bookmarkEnd w:id="84"/>
            <w:r>
              <w:rPr>
                <w:sz w:val="18"/>
                <w:szCs w:val="18"/>
              </w:rPr>
              <w:t>(55)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(240)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1B17" w:rsidRDefault="00041B17" w:rsidP="00041B17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</w:tr>
      <w:tr w:rsidR="00041B17" w:rsidTr="007D6FE2">
        <w:trPr>
          <w:trHeight w:val="433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5" w:name="f2r111"/>
            <w:bookmarkEnd w:id="85"/>
            <w:r>
              <w:rPr>
                <w:sz w:val="18"/>
                <w:szCs w:val="18"/>
              </w:rPr>
              <w:t>(12)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(240)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6" w:name="f2r112"/>
            <w:bookmarkEnd w:id="86"/>
            <w:r>
              <w:rPr>
                <w:sz w:val="18"/>
                <w:szCs w:val="18"/>
              </w:rPr>
              <w:t>(43)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7" w:name="f2r120"/>
            <w:bookmarkEnd w:id="87"/>
            <w:r>
              <w:rPr>
                <w:sz w:val="18"/>
                <w:szCs w:val="18"/>
              </w:rPr>
              <w:t>1 163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1B17" w:rsidRDefault="00041B17" w:rsidP="00041B17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</w:tr>
      <w:tr w:rsidR="00041B17" w:rsidTr="007D6FE2">
        <w:trPr>
          <w:trHeight w:val="54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курсовые разницы от пересчета активов и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8" w:name="f2r121"/>
            <w:bookmarkEnd w:id="88"/>
            <w:r>
              <w:rPr>
                <w:sz w:val="18"/>
                <w:szCs w:val="18"/>
              </w:rPr>
              <w:t>1 163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579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89" w:name="f2r122"/>
            <w:bookmarkEnd w:id="89"/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0" w:name="f2r130"/>
            <w:bookmarkEnd w:id="90"/>
            <w:r>
              <w:rPr>
                <w:sz w:val="18"/>
                <w:szCs w:val="18"/>
              </w:rPr>
              <w:t>(1 574</w:t>
            </w:r>
            <w:r w:rsidR="00041B17">
              <w:rPr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(797)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1B17" w:rsidRDefault="00041B17" w:rsidP="00041B17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 к уплате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1" w:name="f2r131"/>
            <w:bookmarkEnd w:id="91"/>
            <w:r>
              <w:rPr>
                <w:sz w:val="18"/>
                <w:szCs w:val="18"/>
              </w:rPr>
              <w:t>(405</w:t>
            </w:r>
            <w:r w:rsidR="00041B17">
              <w:rPr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(158)</w:t>
            </w:r>
          </w:p>
        </w:tc>
      </w:tr>
      <w:tr w:rsidR="00041B17" w:rsidTr="007D6FE2">
        <w:trPr>
          <w:trHeight w:val="289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курсовые разницы от пересчета активов и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2" w:name="f2r132"/>
            <w:bookmarkEnd w:id="92"/>
            <w:r>
              <w:rPr>
                <w:sz w:val="18"/>
                <w:szCs w:val="18"/>
              </w:rPr>
              <w:t>(1 169</w:t>
            </w:r>
            <w:r w:rsidR="00041B17">
              <w:rPr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(639)</w:t>
            </w:r>
          </w:p>
        </w:tc>
      </w:tr>
      <w:tr w:rsidR="00041B17" w:rsidTr="007D6FE2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93" w:name="f2r133"/>
            <w:bookmarkEnd w:id="93"/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C23E41" w:rsidRPr="0029065F" w:rsidRDefault="00C23E41" w:rsidP="00C23E41">
      <w:pPr>
        <w:rPr>
          <w:sz w:val="10"/>
          <w:szCs w:val="10"/>
        </w:rPr>
      </w:pPr>
      <w:r>
        <w:br w:type="page"/>
      </w:r>
    </w:p>
    <w:tbl>
      <w:tblPr>
        <w:tblW w:w="10843" w:type="dxa"/>
        <w:tblInd w:w="-12" w:type="dxa"/>
        <w:tblLook w:val="0000" w:firstRow="0" w:lastRow="0" w:firstColumn="0" w:lastColumn="0" w:noHBand="0" w:noVBand="0"/>
      </w:tblPr>
      <w:tblGrid>
        <w:gridCol w:w="5296"/>
        <w:gridCol w:w="782"/>
        <w:gridCol w:w="2185"/>
        <w:gridCol w:w="2580"/>
      </w:tblGrid>
      <w:tr w:rsidR="00C23E41" w:rsidTr="007D6FE2">
        <w:trPr>
          <w:trHeight w:val="295"/>
        </w:trPr>
        <w:tc>
          <w:tcPr>
            <w:tcW w:w="1084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23E41" w:rsidRDefault="00C23E41" w:rsidP="007D6FE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23D2F">
              <w:rPr>
                <w:sz w:val="16"/>
              </w:rPr>
              <w:lastRenderedPageBreak/>
              <w:t>Форма  №2 лист 2</w:t>
            </w:r>
          </w:p>
        </w:tc>
      </w:tr>
      <w:tr w:rsidR="00C23E41" w:rsidTr="007D6FE2">
        <w:trPr>
          <w:trHeight w:val="32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C23E41" w:rsidRPr="00FA1767" w:rsidRDefault="00041B17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C23E41" w:rsidRPr="00FA1767" w:rsidRDefault="00041B17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  <w:r w:rsidR="00C23E4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>года</w:t>
            </w:r>
          </w:p>
        </w:tc>
      </w:tr>
      <w:tr w:rsidR="00C23E41" w:rsidTr="007D6FE2">
        <w:trPr>
          <w:trHeight w:val="225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29065F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041B17" w:rsidTr="007D6FE2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Прибыль (убыток) от инвестиционной, финансовой и иной деятельности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822C4D" w:rsidRDefault="00041B17" w:rsidP="00041B17">
            <w:pPr>
              <w:jc w:val="center"/>
              <w:rPr>
                <w:bCs/>
                <w:sz w:val="18"/>
                <w:szCs w:val="18"/>
              </w:rPr>
            </w:pPr>
            <w:r w:rsidRPr="00822C4D">
              <w:rPr>
                <w:bCs/>
                <w:sz w:val="18"/>
                <w:szCs w:val="18"/>
              </w:rPr>
              <w:t>140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822C4D" w:rsidRDefault="00CC1071" w:rsidP="00041B17">
            <w:pPr>
              <w:jc w:val="center"/>
              <w:rPr>
                <w:bCs/>
                <w:sz w:val="18"/>
                <w:szCs w:val="18"/>
              </w:rPr>
            </w:pPr>
            <w:bookmarkStart w:id="94" w:name="f2r140"/>
            <w:bookmarkEnd w:id="94"/>
            <w:r>
              <w:rPr>
                <w:bCs/>
                <w:sz w:val="18"/>
                <w:szCs w:val="18"/>
              </w:rPr>
              <w:t>(324)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822C4D" w:rsidRDefault="00041B17" w:rsidP="00041B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888</w:t>
            </w:r>
          </w:p>
        </w:tc>
      </w:tr>
      <w:tr w:rsidR="00041B17" w:rsidTr="00950E4F">
        <w:trPr>
          <w:trHeight w:val="24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до налогообложения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5" w:name="f2r150"/>
            <w:bookmarkEnd w:id="95"/>
            <w:r>
              <w:rPr>
                <w:sz w:val="18"/>
                <w:szCs w:val="18"/>
              </w:rPr>
              <w:t>6 005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2 149</w:t>
            </w:r>
          </w:p>
        </w:tc>
      </w:tr>
      <w:tr w:rsidR="00041B17" w:rsidTr="00950E4F">
        <w:trPr>
          <w:trHeight w:val="135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прибыль 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6" w:name="f2r160"/>
            <w:bookmarkEnd w:id="96"/>
            <w:r>
              <w:rPr>
                <w:sz w:val="18"/>
                <w:szCs w:val="18"/>
              </w:rPr>
              <w:t>(1 404</w:t>
            </w:r>
            <w:r w:rsidR="00041B17">
              <w:rPr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(272)</w:t>
            </w:r>
          </w:p>
        </w:tc>
      </w:tr>
      <w:tr w:rsidR="00041B17" w:rsidTr="00950E4F">
        <w:trPr>
          <w:trHeight w:val="181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Изменение отложенных налоговых активов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97" w:name="f2r170"/>
            <w:bookmarkEnd w:id="97"/>
            <w:r>
              <w:rPr>
                <w:sz w:val="18"/>
                <w:szCs w:val="18"/>
              </w:rPr>
              <w:t>(7)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41B17" w:rsidTr="00950E4F">
        <w:trPr>
          <w:trHeight w:val="213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Изменение отложенных налоговых обязательств 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98" w:name="f2r180"/>
            <w:bookmarkEnd w:id="98"/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7D6FE2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налоги и сборы, исчисляемые из прибыли (дохода)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99" w:name="f2r190"/>
            <w:bookmarkEnd w:id="99"/>
            <w:r>
              <w:rPr>
                <w:sz w:val="18"/>
                <w:szCs w:val="18"/>
              </w:rPr>
              <w:t>(2)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(2)</w:t>
            </w:r>
          </w:p>
        </w:tc>
      </w:tr>
      <w:tr w:rsidR="00041B17" w:rsidTr="00950E4F">
        <w:trPr>
          <w:trHeight w:val="81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Pr="00B27240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платежи, исчисляемые из прибыли (дохода)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100" w:name="f2r200"/>
            <w:bookmarkEnd w:id="100"/>
            <w:r>
              <w:rPr>
                <w:sz w:val="18"/>
                <w:szCs w:val="18"/>
              </w:rPr>
              <w:t>(237</w:t>
            </w:r>
            <w:r w:rsidR="00041B17">
              <w:rPr>
                <w:sz w:val="18"/>
                <w:szCs w:val="18"/>
              </w:rPr>
              <w:t>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(43)</w:t>
            </w:r>
          </w:p>
        </w:tc>
      </w:tr>
      <w:tr w:rsidR="00041B17" w:rsidTr="007D6FE2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101" w:name="f2r210"/>
            <w:bookmarkEnd w:id="101"/>
            <w:r>
              <w:rPr>
                <w:sz w:val="18"/>
                <w:szCs w:val="18"/>
              </w:rPr>
              <w:t>4 355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1 838</w:t>
            </w:r>
          </w:p>
        </w:tc>
      </w:tr>
      <w:tr w:rsidR="00041B17" w:rsidTr="007D6FE2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623EDA" w:rsidRDefault="00CC1071" w:rsidP="00041B17">
            <w:pPr>
              <w:jc w:val="center"/>
              <w:rPr>
                <w:sz w:val="18"/>
                <w:szCs w:val="18"/>
              </w:rPr>
            </w:pPr>
            <w:bookmarkStart w:id="102" w:name="f2r220"/>
            <w:bookmarkEnd w:id="102"/>
            <w:r>
              <w:rPr>
                <w:sz w:val="18"/>
                <w:szCs w:val="18"/>
              </w:rPr>
              <w:t>7 998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623EDA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7D6FE2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103" w:name="f2r230"/>
            <w:bookmarkEnd w:id="103"/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950E4F">
        <w:trPr>
          <w:trHeight w:val="133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Совокупная прибыль (убыток)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CC1071" w:rsidP="00041B17">
            <w:pPr>
              <w:jc w:val="center"/>
              <w:rPr>
                <w:sz w:val="18"/>
                <w:szCs w:val="18"/>
              </w:rPr>
            </w:pPr>
            <w:bookmarkStart w:id="104" w:name="f2r240"/>
            <w:bookmarkEnd w:id="104"/>
            <w:r>
              <w:rPr>
                <w:sz w:val="18"/>
                <w:szCs w:val="18"/>
              </w:rPr>
              <w:t>12 353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1 838</w:t>
            </w:r>
          </w:p>
        </w:tc>
      </w:tr>
      <w:tr w:rsidR="00041B17" w:rsidTr="00950E4F">
        <w:trPr>
          <w:trHeight w:val="17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 прибыль (убыток) на акцию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bookmarkStart w:id="105" w:name="f2r250"/>
            <w:bookmarkEnd w:id="105"/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41B17" w:rsidTr="00950E4F">
        <w:trPr>
          <w:trHeight w:val="69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rPr>
                <w:sz w:val="20"/>
                <w:szCs w:val="20"/>
              </w:rPr>
            </w:pPr>
            <w:bookmarkStart w:id="106" w:name="f2r260" w:colFirst="2" w:colLast="2"/>
            <w:r>
              <w:rPr>
                <w:sz w:val="20"/>
                <w:szCs w:val="20"/>
              </w:rPr>
              <w:t>Разводненная прибыль (убыток) на акцию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1B17" w:rsidRDefault="00041B17" w:rsidP="00041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1B17" w:rsidRPr="0025674C" w:rsidRDefault="00041B17" w:rsidP="00041B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bookmarkEnd w:id="106"/>
    </w:tbl>
    <w:p w:rsidR="006D7CF4" w:rsidRDefault="006D7CF4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C23E41" w:rsidRDefault="00C23E41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007528" w:rsidRDefault="00007528" w:rsidP="009D0F06">
      <w:pPr>
        <w:pStyle w:val="a3"/>
        <w:jc w:val="right"/>
        <w:rPr>
          <w:rFonts w:ascii="Times New Roman" w:hAnsi="Times New Roman"/>
          <w:sz w:val="16"/>
        </w:rPr>
      </w:pPr>
    </w:p>
    <w:p w:rsidR="00007528" w:rsidRDefault="00007528" w:rsidP="009D0F06">
      <w:pPr>
        <w:pStyle w:val="a3"/>
        <w:jc w:val="right"/>
        <w:rPr>
          <w:rFonts w:ascii="Times New Roman" w:hAnsi="Times New Roman"/>
          <w:sz w:val="16"/>
        </w:rPr>
      </w:pPr>
    </w:p>
    <w:p w:rsidR="00007528" w:rsidRDefault="00007528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37DC8">
      <w:pPr>
        <w:pStyle w:val="a3"/>
        <w:rPr>
          <w:rFonts w:ascii="Times New Roman" w:hAnsi="Times New Roman"/>
          <w:sz w:val="16"/>
        </w:rPr>
      </w:pPr>
    </w:p>
    <w:tbl>
      <w:tblPr>
        <w:tblW w:w="11282" w:type="dxa"/>
        <w:tblInd w:w="-372" w:type="dxa"/>
        <w:tblLayout w:type="fixed"/>
        <w:tblLook w:val="0000" w:firstRow="0" w:lastRow="0" w:firstColumn="0" w:lastColumn="0" w:noHBand="0" w:noVBand="0"/>
      </w:tblPr>
      <w:tblGrid>
        <w:gridCol w:w="404"/>
        <w:gridCol w:w="719"/>
        <w:gridCol w:w="920"/>
        <w:gridCol w:w="1164"/>
        <w:gridCol w:w="653"/>
        <w:gridCol w:w="883"/>
        <w:gridCol w:w="960"/>
        <w:gridCol w:w="960"/>
        <w:gridCol w:w="840"/>
        <w:gridCol w:w="25"/>
        <w:gridCol w:w="901"/>
        <w:gridCol w:w="14"/>
        <w:gridCol w:w="1099"/>
        <w:gridCol w:w="14"/>
        <w:gridCol w:w="937"/>
        <w:gridCol w:w="14"/>
        <w:gridCol w:w="761"/>
        <w:gridCol w:w="14"/>
      </w:tblGrid>
      <w:tr w:rsidR="00C23E41" w:rsidTr="001F115A">
        <w:trPr>
          <w:gridAfter w:val="1"/>
          <w:wAfter w:w="14" w:type="dxa"/>
          <w:trHeight w:val="80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8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23E41" w:rsidRDefault="00C23E41" w:rsidP="007D6FE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3</w:t>
            </w:r>
          </w:p>
        </w:tc>
      </w:tr>
      <w:tr w:rsidR="0087152D" w:rsidTr="001F115A">
        <w:trPr>
          <w:gridAfter w:val="1"/>
          <w:wAfter w:w="14" w:type="dxa"/>
          <w:trHeight w:val="297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87152D" w:rsidRDefault="0087152D" w:rsidP="0087152D">
            <w:pPr>
              <w:jc w:val="right"/>
            </w:pPr>
            <w:r>
              <w:rPr>
                <w:sz w:val="20"/>
                <w:szCs w:val="20"/>
              </w:rPr>
              <w:t> </w:t>
            </w:r>
            <w:r w:rsidRPr="0061140F">
              <w:rPr>
                <w:sz w:val="16"/>
                <w:szCs w:val="16"/>
              </w:rPr>
              <w:t xml:space="preserve">к Национальному стандарту бухгалтерского учета и отчетности «Индивидуальная бухгалтерская отчетность» </w:t>
            </w:r>
            <w:r w:rsidRPr="0061140F">
              <w:rPr>
                <w:sz w:val="16"/>
                <w:szCs w:val="16"/>
              </w:rPr>
              <w:br/>
              <w:t xml:space="preserve">Форма </w:t>
            </w:r>
          </w:p>
        </w:tc>
      </w:tr>
      <w:tr w:rsidR="00C23E41" w:rsidTr="001F115A">
        <w:trPr>
          <w:trHeight w:val="80"/>
        </w:trPr>
        <w:tc>
          <w:tcPr>
            <w:tcW w:w="1128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ОТЧЕТ</w:t>
            </w:r>
          </w:p>
        </w:tc>
      </w:tr>
      <w:tr w:rsidR="00C23E41" w:rsidTr="001F115A">
        <w:trPr>
          <w:trHeight w:val="255"/>
        </w:trPr>
        <w:tc>
          <w:tcPr>
            <w:tcW w:w="1128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 изменении собственного капитала</w:t>
            </w:r>
          </w:p>
        </w:tc>
      </w:tr>
      <w:tr w:rsidR="00C23E41" w:rsidTr="001F115A">
        <w:trPr>
          <w:gridAfter w:val="1"/>
          <w:wAfter w:w="14" w:type="dxa"/>
          <w:trHeight w:val="80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125E07" w:rsidRDefault="00C23E41" w:rsidP="007D6FE2">
            <w:pPr>
              <w:ind w:firstLineChars="200" w:firstLine="442"/>
              <w:jc w:val="right"/>
              <w:rPr>
                <w:b/>
                <w:sz w:val="22"/>
                <w:szCs w:val="22"/>
              </w:rPr>
            </w:pPr>
            <w:r w:rsidRPr="00125E07">
              <w:rPr>
                <w:b/>
                <w:sz w:val="22"/>
                <w:szCs w:val="22"/>
              </w:rPr>
              <w:t>за</w:t>
            </w:r>
          </w:p>
        </w:tc>
        <w:tc>
          <w:tcPr>
            <w:tcW w:w="36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125E07" w:rsidRDefault="00C23E41" w:rsidP="007D6FE2">
            <w:pPr>
              <w:rPr>
                <w:b/>
                <w:sz w:val="22"/>
                <w:szCs w:val="22"/>
              </w:rPr>
            </w:pPr>
            <w:r w:rsidRPr="001F48AD">
              <w:rPr>
                <w:b/>
                <w:sz w:val="22"/>
                <w:szCs w:val="22"/>
              </w:rPr>
              <w:t>янв</w:t>
            </w:r>
            <w:r w:rsidR="00CC1071" w:rsidRPr="001F48AD">
              <w:rPr>
                <w:b/>
                <w:sz w:val="22"/>
                <w:szCs w:val="22"/>
              </w:rPr>
              <w:t>арь</w:t>
            </w:r>
            <w:r w:rsidR="00CC1071">
              <w:rPr>
                <w:b/>
                <w:sz w:val="22"/>
                <w:szCs w:val="22"/>
              </w:rPr>
              <w:t xml:space="preserve"> - декабрь 2022</w:t>
            </w:r>
            <w:r w:rsidRPr="00125E07">
              <w:rPr>
                <w:b/>
                <w:sz w:val="22"/>
                <w:szCs w:val="22"/>
              </w:rPr>
              <w:t xml:space="preserve"> года  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Организация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107" w:name="title4"/>
            <w:bookmarkEnd w:id="107"/>
            <w:r>
              <w:rPr>
                <w:sz w:val="20"/>
                <w:szCs w:val="20"/>
              </w:rPr>
              <w:t>ОАО «Кондитерская фабрика «</w:t>
            </w:r>
            <w:proofErr w:type="spellStart"/>
            <w:r>
              <w:rPr>
                <w:sz w:val="20"/>
                <w:szCs w:val="20"/>
              </w:rPr>
              <w:t>Слодыч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Учетный номер плательщика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100129695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Вид экономической деятельности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Производство мучных кондитерских изделий 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Открытое акционерное общество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Орган управления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Концерн « </w:t>
            </w:r>
            <w:proofErr w:type="spellStart"/>
            <w:r>
              <w:rPr>
                <w:sz w:val="20"/>
                <w:szCs w:val="20"/>
              </w:rPr>
              <w:t>Белгоспищепром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</w:tr>
      <w:tr w:rsidR="00C23E41" w:rsidTr="001F115A">
        <w:trPr>
          <w:gridAfter w:val="1"/>
          <w:wAfter w:w="14" w:type="dxa"/>
          <w:trHeight w:val="11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Pr="00020A41" w:rsidRDefault="00C23E41" w:rsidP="007D6FE2">
            <w:pPr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Адрес</w:t>
            </w:r>
          </w:p>
        </w:tc>
        <w:tc>
          <w:tcPr>
            <w:tcW w:w="806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C23E41" w:rsidRDefault="00826B82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220070, г. Минск, ул. Радиальная 54/2</w:t>
            </w:r>
          </w:p>
        </w:tc>
      </w:tr>
      <w:tr w:rsidR="00C23E41" w:rsidTr="001F115A">
        <w:trPr>
          <w:trHeight w:val="70"/>
        </w:trPr>
        <w:tc>
          <w:tcPr>
            <w:tcW w:w="752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4"/>
                <w:szCs w:val="14"/>
              </w:rPr>
            </w:pPr>
            <w:r w:rsidRPr="00020A41">
              <w:rPr>
                <w:sz w:val="14"/>
                <w:szCs w:val="14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4"/>
                <w:szCs w:val="14"/>
              </w:rPr>
            </w:pPr>
            <w:r w:rsidRPr="00020A41">
              <w:rPr>
                <w:sz w:val="14"/>
                <w:szCs w:val="14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4"/>
                <w:szCs w:val="14"/>
              </w:rPr>
            </w:pPr>
            <w:r w:rsidRPr="00020A41">
              <w:rPr>
                <w:sz w:val="14"/>
                <w:szCs w:val="14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4"/>
                <w:szCs w:val="14"/>
              </w:rPr>
            </w:pPr>
            <w:r w:rsidRPr="00020A41">
              <w:rPr>
                <w:sz w:val="14"/>
                <w:szCs w:val="14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rPr>
                <w:sz w:val="14"/>
                <w:szCs w:val="14"/>
              </w:rPr>
            </w:pPr>
            <w:r w:rsidRPr="00020A41">
              <w:rPr>
                <w:sz w:val="14"/>
                <w:szCs w:val="14"/>
              </w:rPr>
              <w:t> </w:t>
            </w:r>
          </w:p>
        </w:tc>
      </w:tr>
      <w:tr w:rsidR="00C23E41" w:rsidTr="001F115A">
        <w:trPr>
          <w:gridAfter w:val="1"/>
          <w:wAfter w:w="14" w:type="dxa"/>
          <w:trHeight w:val="726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left="-55" w:right="-108"/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Устав-</w:t>
            </w:r>
            <w:proofErr w:type="spellStart"/>
            <w:r w:rsidRPr="00020A41">
              <w:rPr>
                <w:b/>
                <w:bCs/>
                <w:sz w:val="16"/>
                <w:szCs w:val="16"/>
              </w:rPr>
              <w:t>ный</w:t>
            </w:r>
            <w:proofErr w:type="spellEnd"/>
            <w:r w:rsidRPr="00020A41">
              <w:rPr>
                <w:b/>
                <w:bCs/>
                <w:sz w:val="16"/>
                <w:szCs w:val="16"/>
              </w:rPr>
              <w:t xml:space="preserve"> капитал</w:t>
            </w:r>
            <w:r w:rsidR="00E4359B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597AD0" w:rsidRDefault="00C23E41" w:rsidP="007D6FE2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597AD0">
              <w:rPr>
                <w:b/>
                <w:bCs/>
                <w:sz w:val="14"/>
                <w:szCs w:val="14"/>
              </w:rPr>
              <w:t>Неопла-ченная</w:t>
            </w:r>
            <w:proofErr w:type="spellEnd"/>
            <w:r w:rsidRPr="00597AD0">
              <w:rPr>
                <w:b/>
                <w:bCs/>
                <w:sz w:val="14"/>
                <w:szCs w:val="14"/>
              </w:rPr>
              <w:t xml:space="preserve"> часть устав</w:t>
            </w:r>
            <w:r w:rsidR="00E4359B">
              <w:rPr>
                <w:b/>
                <w:bCs/>
                <w:sz w:val="14"/>
                <w:szCs w:val="14"/>
              </w:rPr>
              <w:t xml:space="preserve">ного капитала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597AD0" w:rsidRDefault="00C23E41" w:rsidP="007D6FE2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597AD0">
              <w:rPr>
                <w:b/>
                <w:bCs/>
                <w:sz w:val="14"/>
                <w:szCs w:val="14"/>
              </w:rPr>
              <w:t>Собст</w:t>
            </w:r>
            <w:proofErr w:type="spellEnd"/>
            <w:r w:rsidRPr="00597AD0">
              <w:rPr>
                <w:b/>
                <w:bCs/>
                <w:sz w:val="14"/>
                <w:szCs w:val="14"/>
              </w:rPr>
              <w:t>-венные акции (доли в уст</w:t>
            </w:r>
            <w:r w:rsidR="00E4359B">
              <w:rPr>
                <w:b/>
                <w:bCs/>
                <w:sz w:val="14"/>
                <w:szCs w:val="14"/>
              </w:rPr>
              <w:t>авном капитале)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Резерв-</w:t>
            </w:r>
            <w:proofErr w:type="spellStart"/>
            <w:r w:rsidRPr="00020A41">
              <w:rPr>
                <w:b/>
                <w:bCs/>
                <w:sz w:val="16"/>
                <w:szCs w:val="16"/>
              </w:rPr>
              <w:t>ный</w:t>
            </w:r>
            <w:proofErr w:type="spellEnd"/>
            <w:r w:rsidRPr="00020A41">
              <w:rPr>
                <w:b/>
                <w:bCs/>
                <w:sz w:val="16"/>
                <w:szCs w:val="16"/>
              </w:rPr>
              <w:t xml:space="preserve"> капитал 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20A41">
              <w:rPr>
                <w:b/>
                <w:bCs/>
                <w:sz w:val="16"/>
                <w:szCs w:val="16"/>
              </w:rPr>
              <w:t>Добавоч-ный</w:t>
            </w:r>
            <w:proofErr w:type="spellEnd"/>
            <w:r w:rsidRPr="00020A41">
              <w:rPr>
                <w:b/>
                <w:bCs/>
                <w:sz w:val="16"/>
                <w:szCs w:val="16"/>
              </w:rPr>
              <w:t xml:space="preserve"> капитал</w:t>
            </w:r>
            <w:r w:rsidR="00E4359B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20A41">
              <w:rPr>
                <w:b/>
                <w:bCs/>
                <w:sz w:val="16"/>
                <w:szCs w:val="16"/>
              </w:rPr>
              <w:t>Нераспре</w:t>
            </w:r>
            <w:proofErr w:type="spellEnd"/>
            <w:r w:rsidRPr="00020A41">
              <w:rPr>
                <w:b/>
                <w:bCs/>
                <w:sz w:val="16"/>
                <w:szCs w:val="16"/>
              </w:rPr>
              <w:t>-деленная прибыль (непокрытый убыток)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Чистая прибыль (убыток)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Итого</w:t>
            </w:r>
          </w:p>
        </w:tc>
      </w:tr>
      <w:tr w:rsidR="00C23E41" w:rsidTr="001F115A">
        <w:trPr>
          <w:gridAfter w:val="1"/>
          <w:wAfter w:w="14" w:type="dxa"/>
          <w:trHeight w:val="225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10</w:t>
            </w:r>
          </w:p>
        </w:tc>
      </w:tr>
      <w:tr w:rsidR="00C23E41" w:rsidTr="001F115A">
        <w:trPr>
          <w:gridAfter w:val="1"/>
          <w:wAfter w:w="14" w:type="dxa"/>
          <w:trHeight w:val="300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C1071" w:rsidP="007D6F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Остаток на 31.12.2020</w:t>
            </w:r>
            <w:r w:rsidR="00C23E41" w:rsidRPr="00E4359B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08" w:name="f3r10"/>
            <w:bookmarkEnd w:id="108"/>
            <w:r>
              <w:rPr>
                <w:sz w:val="18"/>
                <w:szCs w:val="18"/>
              </w:rPr>
              <w:t>18</w:t>
            </w:r>
            <w:r w:rsidR="00E4359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C107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125E07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4359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64</w:t>
            </w:r>
            <w:r w:rsidR="00CC1071">
              <w:rPr>
                <w:sz w:val="18"/>
                <w:szCs w:val="18"/>
              </w:rPr>
              <w:t>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C107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5 382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C107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26 779</w:t>
            </w:r>
          </w:p>
        </w:tc>
      </w:tr>
      <w:tr w:rsidR="00C23E41" w:rsidTr="001F115A">
        <w:trPr>
          <w:gridAfter w:val="1"/>
          <w:wAfter w:w="14" w:type="dxa"/>
          <w:trHeight w:val="218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Корректировки в связи с изменением учетной политики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09" w:name="f3r20"/>
            <w:bookmarkEnd w:id="109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380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Корректировки в связи с исправлением ошибок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0" w:name="f3r30"/>
            <w:bookmarkEnd w:id="110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826B8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826B8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826B8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407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Скоррек</w:t>
            </w:r>
            <w:r w:rsidR="00281A06">
              <w:rPr>
                <w:sz w:val="18"/>
                <w:szCs w:val="18"/>
              </w:rPr>
              <w:t>тированный остаток на 31.12 .2020</w:t>
            </w:r>
            <w:r w:rsidRPr="00E4359B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1" w:name="f3r40"/>
            <w:bookmarkEnd w:id="111"/>
            <w:r>
              <w:rPr>
                <w:sz w:val="18"/>
                <w:szCs w:val="18"/>
              </w:rPr>
              <w:t>18</w:t>
            </w:r>
            <w:r w:rsidR="001F115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125E07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F115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64</w:t>
            </w:r>
            <w:r w:rsidR="00281A06">
              <w:rPr>
                <w:sz w:val="18"/>
                <w:szCs w:val="18"/>
              </w:rPr>
              <w:t>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5 382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26 779</w:t>
            </w:r>
          </w:p>
        </w:tc>
      </w:tr>
      <w:tr w:rsidR="00C23E41" w:rsidTr="001F115A">
        <w:trPr>
          <w:gridAfter w:val="1"/>
          <w:wAfter w:w="14" w:type="dxa"/>
          <w:trHeight w:val="269"/>
        </w:trPr>
        <w:tc>
          <w:tcPr>
            <w:tcW w:w="32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281A06" w:rsidP="007D6F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январь - декабрь 2021</w:t>
            </w:r>
            <w:r w:rsidR="00C23E41" w:rsidRPr="00E4359B">
              <w:rPr>
                <w:sz w:val="18"/>
                <w:szCs w:val="18"/>
              </w:rPr>
              <w:t xml:space="preserve"> года</w:t>
            </w:r>
          </w:p>
          <w:p w:rsidR="00C23E41" w:rsidRPr="00E4359B" w:rsidRDefault="00C23E41" w:rsidP="007D6FE2">
            <w:pPr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Увеличение собственного капитала – всего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2" w:name="f3r50"/>
            <w:bookmarkEnd w:id="112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125E07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1 842</w:t>
            </w:r>
          </w:p>
        </w:tc>
        <w:tc>
          <w:tcPr>
            <w:tcW w:w="9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1 842</w:t>
            </w:r>
          </w:p>
        </w:tc>
      </w:tr>
      <w:tr w:rsidR="00C23E41" w:rsidTr="001F115A">
        <w:trPr>
          <w:gridAfter w:val="1"/>
          <w:wAfter w:w="14" w:type="dxa"/>
          <w:trHeight w:val="13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В том числе: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 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3" w:name="f3r51"/>
            <w:bookmarkEnd w:id="113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1 838</w:t>
            </w:r>
          </w:p>
        </w:tc>
        <w:tc>
          <w:tcPr>
            <w:tcW w:w="9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1 838</w:t>
            </w:r>
          </w:p>
        </w:tc>
      </w:tr>
      <w:tr w:rsidR="00C23E41" w:rsidTr="001F115A">
        <w:trPr>
          <w:gridAfter w:val="1"/>
          <w:wAfter w:w="14" w:type="dxa"/>
          <w:trHeight w:val="152"/>
        </w:trPr>
        <w:tc>
          <w:tcPr>
            <w:tcW w:w="32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 xml:space="preserve">чистая прибыль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051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</w:tr>
      <w:tr w:rsidR="00C23E41" w:rsidTr="001F115A">
        <w:trPr>
          <w:gridAfter w:val="1"/>
          <w:wAfter w:w="14" w:type="dxa"/>
          <w:trHeight w:val="310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переоценка долгосрочных активов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4" w:name="f3r52"/>
            <w:bookmarkEnd w:id="114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125E07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125E07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499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5" w:name="f3r53"/>
            <w:bookmarkEnd w:id="115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275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 xml:space="preserve">выпуск дополнительных акций 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6" w:name="f3r54"/>
            <w:bookmarkEnd w:id="116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302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увеличение номинальной стоимости акций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7" w:name="f3r55"/>
            <w:bookmarkEnd w:id="117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46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вклады собственника имущества (учредителей, участников)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8" w:name="f3r56"/>
            <w:bookmarkEnd w:id="118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259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реорганизация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19" w:name="f3r57"/>
            <w:bookmarkEnd w:id="119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6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 прочие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0" w:name="f3r58"/>
            <w:bookmarkEnd w:id="120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C23E41" w:rsidTr="001F115A">
        <w:trPr>
          <w:gridAfter w:val="1"/>
          <w:wAfter w:w="14" w:type="dxa"/>
          <w:trHeight w:val="6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1" w:name="f3r59"/>
            <w:bookmarkEnd w:id="121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269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Уменьшение собственного капитала – всего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2" w:name="f3r60"/>
            <w:bookmarkEnd w:id="122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(609</w:t>
            </w:r>
            <w:r w:rsidR="00C23E41">
              <w:rPr>
                <w:sz w:val="18"/>
                <w:szCs w:val="18"/>
              </w:rPr>
              <w:t>)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(609</w:t>
            </w:r>
            <w:r w:rsidR="00C23E41">
              <w:rPr>
                <w:sz w:val="18"/>
                <w:szCs w:val="18"/>
              </w:rPr>
              <w:t>)</w:t>
            </w:r>
          </w:p>
        </w:tc>
      </w:tr>
      <w:tr w:rsidR="00C23E41" w:rsidTr="001F115A">
        <w:trPr>
          <w:gridAfter w:val="1"/>
          <w:wAfter w:w="14" w:type="dxa"/>
          <w:trHeight w:val="259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В том числе: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 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3" w:name="f3r61"/>
            <w:bookmarkEnd w:id="123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259"/>
        </w:trPr>
        <w:tc>
          <w:tcPr>
            <w:tcW w:w="32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убыток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061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3E41" w:rsidRPr="00EC7908" w:rsidRDefault="00C23E41" w:rsidP="007D6FE2">
            <w:pPr>
              <w:rPr>
                <w:sz w:val="18"/>
                <w:szCs w:val="18"/>
              </w:rPr>
            </w:pPr>
          </w:p>
        </w:tc>
      </w:tr>
      <w:tr w:rsidR="00C23E41" w:rsidTr="001F115A">
        <w:trPr>
          <w:gridAfter w:val="1"/>
          <w:wAfter w:w="14" w:type="dxa"/>
          <w:trHeight w:val="240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переоценка долгосрочных активов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4" w:name="f3r62"/>
            <w:bookmarkEnd w:id="124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578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5" w:name="f3r63"/>
            <w:bookmarkEnd w:id="125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525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уменьшение номинальной стоимости акций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6" w:name="f3r64"/>
            <w:bookmarkEnd w:id="126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525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E4359B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E4359B">
              <w:rPr>
                <w:sz w:val="18"/>
                <w:szCs w:val="18"/>
              </w:rPr>
              <w:t>выкуп акций (долей в уставном капитале)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7" w:name="f3r65"/>
            <w:bookmarkEnd w:id="127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51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8" w:name="f3r66"/>
            <w:bookmarkEnd w:id="128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(609</w:t>
            </w:r>
            <w:r w:rsidR="00C23E41">
              <w:rPr>
                <w:sz w:val="18"/>
                <w:szCs w:val="18"/>
              </w:rPr>
              <w:t>)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(609</w:t>
            </w:r>
            <w:r w:rsidR="00C23E41">
              <w:rPr>
                <w:sz w:val="18"/>
                <w:szCs w:val="18"/>
              </w:rPr>
              <w:t>)</w:t>
            </w:r>
          </w:p>
        </w:tc>
      </w:tr>
      <w:tr w:rsidR="00C23E41" w:rsidTr="001F115A">
        <w:trPr>
          <w:gridAfter w:val="1"/>
          <w:wAfter w:w="14" w:type="dxa"/>
          <w:trHeight w:val="175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реорганизация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29" w:name="f3r67"/>
            <w:bookmarkEnd w:id="129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64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прочие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0" w:name="f3r68"/>
            <w:bookmarkEnd w:id="130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Tr="001F115A">
        <w:trPr>
          <w:gridAfter w:val="1"/>
          <w:wAfter w:w="14" w:type="dxa"/>
          <w:trHeight w:val="153"/>
        </w:trPr>
        <w:tc>
          <w:tcPr>
            <w:tcW w:w="3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1" w:name="f3r69"/>
            <w:bookmarkEnd w:id="131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C23E41" w:rsidRDefault="00C23E41" w:rsidP="00C23E41">
      <w:pPr>
        <w:pStyle w:val="a3"/>
        <w:jc w:val="right"/>
      </w:pPr>
      <w:r>
        <w:br w:type="page"/>
      </w:r>
    </w:p>
    <w:tbl>
      <w:tblPr>
        <w:tblW w:w="11303" w:type="dxa"/>
        <w:tblInd w:w="-372" w:type="dxa"/>
        <w:tblLayout w:type="fixed"/>
        <w:tblLook w:val="0000" w:firstRow="0" w:lastRow="0" w:firstColumn="0" w:lastColumn="0" w:noHBand="0" w:noVBand="0"/>
      </w:tblPr>
      <w:tblGrid>
        <w:gridCol w:w="2947"/>
        <w:gridCol w:w="653"/>
        <w:gridCol w:w="960"/>
        <w:gridCol w:w="960"/>
        <w:gridCol w:w="960"/>
        <w:gridCol w:w="840"/>
        <w:gridCol w:w="1046"/>
        <w:gridCol w:w="1114"/>
        <w:gridCol w:w="951"/>
        <w:gridCol w:w="872"/>
      </w:tblGrid>
      <w:tr w:rsidR="00C23E41" w:rsidRPr="00390AC9" w:rsidTr="00C23E41">
        <w:trPr>
          <w:trHeight w:val="259"/>
        </w:trPr>
        <w:tc>
          <w:tcPr>
            <w:tcW w:w="11303" w:type="dxa"/>
            <w:gridSpan w:val="10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23E41" w:rsidRPr="00390AC9" w:rsidRDefault="00C23E41" w:rsidP="00C23E4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sz w:val="16"/>
              </w:rPr>
              <w:lastRenderedPageBreak/>
              <w:t>Форма  №3</w:t>
            </w:r>
            <w:r w:rsidRPr="00923D2F">
              <w:rPr>
                <w:sz w:val="16"/>
              </w:rPr>
              <w:t xml:space="preserve"> лист 2</w:t>
            </w:r>
          </w:p>
        </w:tc>
      </w:tr>
      <w:tr w:rsidR="00C23E41" w:rsidRPr="00390AC9" w:rsidTr="00C23E41">
        <w:trPr>
          <w:trHeight w:val="259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4"/>
                <w:szCs w:val="14"/>
              </w:rPr>
            </w:pPr>
            <w:r w:rsidRPr="00390AC9">
              <w:rPr>
                <w:b/>
                <w:bCs/>
                <w:sz w:val="14"/>
                <w:szCs w:val="14"/>
              </w:rPr>
              <w:t>Наименование показателей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ind w:left="-55" w:right="-108"/>
              <w:jc w:val="center"/>
              <w:rPr>
                <w:b/>
                <w:bCs/>
                <w:sz w:val="16"/>
                <w:szCs w:val="16"/>
              </w:rPr>
            </w:pPr>
            <w:r w:rsidRPr="00390AC9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390AC9">
              <w:rPr>
                <w:b/>
                <w:bCs/>
                <w:sz w:val="16"/>
                <w:szCs w:val="16"/>
              </w:rPr>
              <w:t>Уставный капитал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0AC9">
              <w:rPr>
                <w:b/>
                <w:bCs/>
                <w:sz w:val="16"/>
                <w:szCs w:val="16"/>
              </w:rPr>
              <w:t>Неопла-ченная</w:t>
            </w:r>
            <w:proofErr w:type="spellEnd"/>
            <w:r w:rsidRPr="00390AC9">
              <w:rPr>
                <w:b/>
                <w:bCs/>
                <w:sz w:val="16"/>
                <w:szCs w:val="16"/>
              </w:rPr>
              <w:t xml:space="preserve"> часть уставного капитала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0AC9">
              <w:rPr>
                <w:b/>
                <w:bCs/>
                <w:sz w:val="16"/>
                <w:szCs w:val="16"/>
              </w:rPr>
              <w:t>Собст</w:t>
            </w:r>
            <w:proofErr w:type="spellEnd"/>
            <w:r w:rsidRPr="00390AC9">
              <w:rPr>
                <w:b/>
                <w:bCs/>
                <w:sz w:val="16"/>
                <w:szCs w:val="16"/>
              </w:rPr>
              <w:t>-венные акции (доли в уставном капитале)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390AC9">
              <w:rPr>
                <w:b/>
                <w:bCs/>
                <w:sz w:val="16"/>
                <w:szCs w:val="16"/>
              </w:rPr>
              <w:t>Резерв-</w:t>
            </w:r>
            <w:proofErr w:type="spellStart"/>
            <w:r w:rsidRPr="00390AC9">
              <w:rPr>
                <w:b/>
                <w:bCs/>
                <w:sz w:val="16"/>
                <w:szCs w:val="16"/>
              </w:rPr>
              <w:t>ный</w:t>
            </w:r>
            <w:proofErr w:type="spellEnd"/>
            <w:r w:rsidRPr="00390AC9">
              <w:rPr>
                <w:b/>
                <w:bCs/>
                <w:sz w:val="16"/>
                <w:szCs w:val="16"/>
              </w:rPr>
              <w:t xml:space="preserve"> капитал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0AC9">
              <w:rPr>
                <w:b/>
                <w:bCs/>
                <w:sz w:val="16"/>
                <w:szCs w:val="16"/>
              </w:rPr>
              <w:t>Добавоч-ный</w:t>
            </w:r>
            <w:proofErr w:type="spellEnd"/>
            <w:r w:rsidRPr="00390AC9">
              <w:rPr>
                <w:b/>
                <w:bCs/>
                <w:sz w:val="16"/>
                <w:szCs w:val="16"/>
              </w:rPr>
              <w:t xml:space="preserve"> капитал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90AC9">
              <w:rPr>
                <w:b/>
                <w:bCs/>
                <w:sz w:val="16"/>
                <w:szCs w:val="16"/>
              </w:rPr>
              <w:t>Нераспре</w:t>
            </w:r>
            <w:proofErr w:type="spellEnd"/>
            <w:r w:rsidRPr="00390AC9">
              <w:rPr>
                <w:b/>
                <w:bCs/>
                <w:sz w:val="16"/>
                <w:szCs w:val="16"/>
              </w:rPr>
              <w:t>-деленная прибыль (непокрытый убыток)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390AC9">
              <w:rPr>
                <w:b/>
                <w:bCs/>
                <w:sz w:val="16"/>
                <w:szCs w:val="16"/>
              </w:rPr>
              <w:t>Чистая прибыль (убыток)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390AC9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390AC9">
              <w:rPr>
                <w:b/>
                <w:bCs/>
                <w:sz w:val="16"/>
                <w:szCs w:val="16"/>
              </w:rPr>
              <w:t>Итого</w:t>
            </w:r>
          </w:p>
        </w:tc>
      </w:tr>
      <w:tr w:rsidR="00C23E41" w:rsidRPr="00020A41" w:rsidTr="00C23E41">
        <w:trPr>
          <w:trHeight w:val="259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20A41">
              <w:rPr>
                <w:b/>
                <w:bCs/>
                <w:sz w:val="16"/>
                <w:szCs w:val="16"/>
              </w:rPr>
              <w:t>10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Изменение уставного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2" w:name="f3r70"/>
            <w:bookmarkEnd w:id="132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Изменение резервного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3" w:name="f3r80"/>
            <w:bookmarkEnd w:id="133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826B82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826B82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(8)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7D1DFD" w:rsidRDefault="00C23E41" w:rsidP="007D6FE2">
            <w:pPr>
              <w:rPr>
                <w:sz w:val="18"/>
                <w:szCs w:val="18"/>
              </w:rPr>
            </w:pPr>
            <w:r w:rsidRPr="007D1DFD">
              <w:rPr>
                <w:sz w:val="18"/>
                <w:szCs w:val="18"/>
              </w:rPr>
              <w:t>Изменение добавочного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090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4" w:name="f3r90"/>
            <w:bookmarkEnd w:id="134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</w:t>
            </w:r>
            <w:r w:rsidR="00826B82" w:rsidRPr="006C623A">
              <w:rPr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281A06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7D1DFD" w:rsidRDefault="006C623A" w:rsidP="007D6F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Остат</w:t>
            </w:r>
            <w:r w:rsidR="00281A06">
              <w:rPr>
                <w:sz w:val="18"/>
                <w:szCs w:val="18"/>
              </w:rPr>
              <w:t>ок на 31.12.2021</w:t>
            </w:r>
            <w:r w:rsidR="00C23E41" w:rsidRPr="007D1DFD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5" w:name="f3r100"/>
            <w:bookmarkEnd w:id="135"/>
            <w:r w:rsidRPr="006C623A">
              <w:rPr>
                <w:sz w:val="18"/>
                <w:szCs w:val="18"/>
              </w:rPr>
              <w:t>18</w:t>
            </w:r>
            <w:r w:rsidR="007D1DFD" w:rsidRPr="006C623A">
              <w:rPr>
                <w:sz w:val="18"/>
                <w:szCs w:val="18"/>
              </w:rPr>
              <w:t xml:space="preserve"> </w:t>
            </w:r>
            <w:r w:rsidRPr="006C623A"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826B82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1</w:t>
            </w:r>
            <w:r w:rsidR="00281A06">
              <w:rPr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2</w:t>
            </w:r>
            <w:r w:rsidR="007D1DFD" w:rsidRPr="006C623A">
              <w:rPr>
                <w:sz w:val="18"/>
                <w:szCs w:val="18"/>
              </w:rPr>
              <w:t xml:space="preserve"> </w:t>
            </w:r>
            <w:r w:rsidRPr="006C623A">
              <w:rPr>
                <w:sz w:val="18"/>
                <w:szCs w:val="18"/>
              </w:rPr>
              <w:t>64</w:t>
            </w:r>
            <w:r w:rsidR="00281A06">
              <w:rPr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6 608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D1DFD" w:rsidRPr="006C623A" w:rsidRDefault="00920B33" w:rsidP="007D1D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28 012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7D1DFD" w:rsidRDefault="00C23E41" w:rsidP="007D6FE2">
            <w:pPr>
              <w:rPr>
                <w:sz w:val="18"/>
                <w:szCs w:val="18"/>
              </w:rPr>
            </w:pPr>
            <w:r w:rsidRPr="007D1DFD">
              <w:rPr>
                <w:sz w:val="18"/>
                <w:szCs w:val="18"/>
              </w:rPr>
              <w:t>Остаток на 31</w:t>
            </w:r>
            <w:r w:rsidR="00281A06">
              <w:rPr>
                <w:sz w:val="18"/>
                <w:szCs w:val="18"/>
              </w:rPr>
              <w:t>.12.2021</w:t>
            </w:r>
            <w:r w:rsidR="007D1DFD">
              <w:rPr>
                <w:sz w:val="18"/>
                <w:szCs w:val="18"/>
              </w:rPr>
              <w:t xml:space="preserve"> </w:t>
            </w:r>
            <w:r w:rsidRPr="007D1DFD">
              <w:rPr>
                <w:sz w:val="18"/>
                <w:szCs w:val="18"/>
              </w:rPr>
              <w:t xml:space="preserve">г. 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6" w:name="f3r110"/>
            <w:bookmarkEnd w:id="136"/>
            <w:r w:rsidRPr="006C623A">
              <w:rPr>
                <w:sz w:val="18"/>
                <w:szCs w:val="18"/>
              </w:rPr>
              <w:t>18</w:t>
            </w:r>
            <w:r w:rsidR="007D1DFD" w:rsidRPr="006C623A">
              <w:rPr>
                <w:sz w:val="18"/>
                <w:szCs w:val="18"/>
              </w:rPr>
              <w:t xml:space="preserve"> </w:t>
            </w:r>
            <w:r w:rsidRPr="006C623A"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826B82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1</w:t>
            </w:r>
            <w:r w:rsidR="00281A06">
              <w:rPr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7D1DFD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2 64</w:t>
            </w:r>
            <w:r w:rsidR="00281A06">
              <w:rPr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6 608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826B82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2</w:t>
            </w:r>
            <w:r w:rsidR="00920B33">
              <w:rPr>
                <w:sz w:val="18"/>
                <w:szCs w:val="18"/>
              </w:rPr>
              <w:t>8 012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Корректировки в связи с изменением учетной политики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7" w:name="f3r120"/>
            <w:bookmarkEnd w:id="137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Корректировки в связи с исправлением ошибок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8" w:name="f3r130"/>
            <w:bookmarkEnd w:id="138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7D1DFD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7D1DFD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7D1DFD" w:rsidRDefault="00C23E41" w:rsidP="007D6FE2">
            <w:pPr>
              <w:rPr>
                <w:sz w:val="18"/>
                <w:szCs w:val="18"/>
              </w:rPr>
            </w:pPr>
            <w:r w:rsidRPr="007D1DFD">
              <w:rPr>
                <w:sz w:val="18"/>
                <w:szCs w:val="18"/>
              </w:rPr>
              <w:t>Скорре</w:t>
            </w:r>
            <w:r w:rsidR="006C623A">
              <w:rPr>
                <w:sz w:val="18"/>
                <w:szCs w:val="18"/>
              </w:rPr>
              <w:t>к</w:t>
            </w:r>
            <w:r w:rsidR="00920B33">
              <w:rPr>
                <w:sz w:val="18"/>
                <w:szCs w:val="18"/>
              </w:rPr>
              <w:t>тированный остаток на 31.12.2021</w:t>
            </w:r>
            <w:r w:rsidRPr="007D1DFD">
              <w:rPr>
                <w:sz w:val="18"/>
                <w:szCs w:val="18"/>
              </w:rPr>
              <w:t xml:space="preserve"> г. 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39" w:name="f3r140"/>
            <w:bookmarkEnd w:id="139"/>
            <w:r w:rsidRPr="006C623A">
              <w:rPr>
                <w:sz w:val="18"/>
                <w:szCs w:val="18"/>
              </w:rPr>
              <w:t>18</w:t>
            </w:r>
            <w:r w:rsidR="007D1DFD" w:rsidRPr="006C623A">
              <w:rPr>
                <w:sz w:val="18"/>
                <w:szCs w:val="18"/>
              </w:rPr>
              <w:t xml:space="preserve"> </w:t>
            </w:r>
            <w:r w:rsidRPr="006C623A"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6C623A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1</w:t>
            </w:r>
            <w:r w:rsidR="00920B33">
              <w:rPr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2</w:t>
            </w:r>
            <w:r w:rsidR="007D1DFD" w:rsidRPr="006C623A">
              <w:rPr>
                <w:sz w:val="18"/>
                <w:szCs w:val="18"/>
              </w:rPr>
              <w:t xml:space="preserve"> </w:t>
            </w:r>
            <w:r w:rsidRPr="006C623A">
              <w:rPr>
                <w:sz w:val="18"/>
                <w:szCs w:val="18"/>
              </w:rPr>
              <w:t>64</w:t>
            </w:r>
            <w:r w:rsidR="00920B33">
              <w:rPr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6 608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28 012</w:t>
            </w:r>
          </w:p>
        </w:tc>
      </w:tr>
      <w:tr w:rsidR="00C23E41" w:rsidRPr="00EC7908" w:rsidTr="00C43FC2">
        <w:trPr>
          <w:trHeight w:val="170"/>
        </w:trPr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E41" w:rsidRPr="007D1DFD" w:rsidRDefault="00C23E41" w:rsidP="007D6FE2">
            <w:pPr>
              <w:jc w:val="both"/>
              <w:rPr>
                <w:sz w:val="18"/>
                <w:szCs w:val="18"/>
              </w:rPr>
            </w:pPr>
            <w:r w:rsidRPr="007D1DFD">
              <w:rPr>
                <w:sz w:val="18"/>
                <w:szCs w:val="18"/>
              </w:rPr>
              <w:t xml:space="preserve">За январь - декабрь </w:t>
            </w:r>
            <w:r w:rsidR="00920B33">
              <w:rPr>
                <w:sz w:val="18"/>
                <w:szCs w:val="18"/>
              </w:rPr>
              <w:t>2022</w:t>
            </w:r>
            <w:r w:rsidRPr="007D1DFD">
              <w:rPr>
                <w:sz w:val="18"/>
                <w:szCs w:val="18"/>
              </w:rPr>
              <w:t xml:space="preserve"> года</w:t>
            </w:r>
          </w:p>
          <w:p w:rsidR="00C23E41" w:rsidRPr="007D1DFD" w:rsidRDefault="00C23E41" w:rsidP="007D6FE2">
            <w:pPr>
              <w:jc w:val="both"/>
              <w:rPr>
                <w:sz w:val="18"/>
                <w:szCs w:val="18"/>
              </w:rPr>
            </w:pPr>
            <w:r w:rsidRPr="007D1DFD">
              <w:rPr>
                <w:sz w:val="18"/>
                <w:szCs w:val="18"/>
              </w:rPr>
              <w:t>Увеличение собственного капитала – всего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0" w:name="f3r150"/>
            <w:bookmarkEnd w:id="140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7 998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4 364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12 362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В том числе: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rPr>
                <w:sz w:val="18"/>
                <w:szCs w:val="18"/>
              </w:rPr>
            </w:pP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 xml:space="preserve">чистая прибыль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1" w:name="f3r151"/>
            <w:bookmarkEnd w:id="141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4 355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920B33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4 355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переоценка долгосрочных активов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2" w:name="f3r152"/>
            <w:bookmarkEnd w:id="142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E35CCB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7 998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E35CCB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7 998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3" w:name="f3r153"/>
            <w:bookmarkEnd w:id="143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 xml:space="preserve">выпуск дополнительных акций 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4" w:name="f3r154"/>
            <w:bookmarkEnd w:id="144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увеличение номинальной стоимости акций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5" w:name="f3r155"/>
            <w:bookmarkEnd w:id="145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вклады собственника имущества (учредителей, участников)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6" w:name="f3r156"/>
            <w:bookmarkEnd w:id="146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реорганизация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7" w:name="f3r157"/>
            <w:bookmarkEnd w:id="147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прочие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8" w:name="f3r158"/>
            <w:bookmarkEnd w:id="148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159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49" w:name="f3r159"/>
            <w:bookmarkEnd w:id="149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43FC2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Уменьшение собственного капитала – всего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0" w:name="f3r160"/>
            <w:bookmarkEnd w:id="150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(419</w:t>
            </w:r>
            <w:r w:rsidR="00C23E41" w:rsidRPr="006C623A">
              <w:rPr>
                <w:sz w:val="18"/>
                <w:szCs w:val="18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E41" w:rsidRPr="006C623A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(419</w:t>
            </w:r>
            <w:r w:rsidR="00C23E41" w:rsidRPr="006C623A">
              <w:rPr>
                <w:sz w:val="18"/>
                <w:szCs w:val="18"/>
              </w:rPr>
              <w:t>)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В том числе: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убыток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1" w:name="f3r161"/>
            <w:bookmarkEnd w:id="151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переоценка долгосрочных активов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2" w:name="f3r162"/>
            <w:bookmarkEnd w:id="152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3" w:name="f3r163"/>
            <w:bookmarkEnd w:id="153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уменьшение номинальной стоимости акций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4" w:name="f3r164"/>
            <w:bookmarkEnd w:id="154"/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6C623A" w:rsidRDefault="00C23E41" w:rsidP="007D6FE2">
            <w:pPr>
              <w:jc w:val="center"/>
              <w:rPr>
                <w:sz w:val="18"/>
                <w:szCs w:val="18"/>
              </w:rPr>
            </w:pPr>
            <w:r w:rsidRPr="006C623A"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выкуп акций (долей в уставном капитале)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5" w:name="f3r165"/>
            <w:bookmarkEnd w:id="155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17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6" w:name="f3r166"/>
            <w:bookmarkEnd w:id="156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(419</w:t>
            </w:r>
            <w:r w:rsidR="00C23E41">
              <w:rPr>
                <w:sz w:val="18"/>
                <w:szCs w:val="18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(419</w:t>
            </w:r>
            <w:r w:rsidR="00C23E41">
              <w:rPr>
                <w:sz w:val="18"/>
                <w:szCs w:val="18"/>
              </w:rPr>
              <w:t>)</w:t>
            </w:r>
          </w:p>
        </w:tc>
      </w:tr>
      <w:tr w:rsidR="00C23E41" w:rsidRPr="00EC7908" w:rsidTr="00950E4F">
        <w:trPr>
          <w:trHeight w:val="119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реорганизация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7" w:name="f3r167"/>
            <w:bookmarkEnd w:id="157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950E4F">
        <w:trPr>
          <w:trHeight w:val="64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прочие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8" w:name="f3r168"/>
            <w:bookmarkEnd w:id="158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950E4F">
        <w:trPr>
          <w:trHeight w:val="111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ind w:firstLineChars="100" w:firstLine="180"/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169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59" w:name="f3r169"/>
            <w:bookmarkEnd w:id="159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284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Изменение уставного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60" w:name="f3r170"/>
            <w:bookmarkEnd w:id="160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284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Изменение резервного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61" w:name="f3r180"/>
            <w:bookmarkEnd w:id="161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</w:t>
            </w:r>
            <w:r w:rsidR="00CD6ADB">
              <w:rPr>
                <w:sz w:val="18"/>
                <w:szCs w:val="18"/>
              </w:rPr>
              <w:t>)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284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20A41" w:rsidRDefault="00C23E41" w:rsidP="007D6FE2">
            <w:pPr>
              <w:rPr>
                <w:sz w:val="18"/>
                <w:szCs w:val="18"/>
              </w:rPr>
            </w:pPr>
            <w:r w:rsidRPr="00020A41">
              <w:rPr>
                <w:sz w:val="18"/>
                <w:szCs w:val="18"/>
              </w:rPr>
              <w:t>Изменение добавочного капитала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190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62" w:name="f3r190"/>
            <w:bookmarkEnd w:id="162"/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6C623A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</w:t>
            </w:r>
            <w:r w:rsidR="00C71C52">
              <w:rPr>
                <w:sz w:val="18"/>
                <w:szCs w:val="18"/>
              </w:rPr>
              <w:t>1</w:t>
            </w:r>
            <w:r w:rsidR="00CD6ADB">
              <w:rPr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6C623A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71C52">
              <w:rPr>
                <w:sz w:val="18"/>
                <w:szCs w:val="18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23E41" w:rsidRPr="00EC7908" w:rsidTr="00C23E41">
        <w:trPr>
          <w:trHeight w:val="284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CD6ADB" w:rsidRDefault="00C23E41" w:rsidP="007D6FE2">
            <w:pPr>
              <w:rPr>
                <w:sz w:val="18"/>
                <w:szCs w:val="18"/>
              </w:rPr>
            </w:pPr>
            <w:r w:rsidRPr="00CD6ADB">
              <w:rPr>
                <w:sz w:val="18"/>
                <w:szCs w:val="18"/>
              </w:rPr>
              <w:t>Остаток на 31.12</w:t>
            </w:r>
            <w:r w:rsidR="00C71C52">
              <w:rPr>
                <w:sz w:val="18"/>
                <w:szCs w:val="18"/>
              </w:rPr>
              <w:t>.2022</w:t>
            </w:r>
            <w:r w:rsidRPr="00CD6ADB">
              <w:rPr>
                <w:sz w:val="18"/>
                <w:szCs w:val="18"/>
              </w:rPr>
              <w:t xml:space="preserve"> года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20A41" w:rsidRDefault="00C23E41" w:rsidP="007D6FE2">
            <w:pPr>
              <w:jc w:val="center"/>
              <w:rPr>
                <w:sz w:val="16"/>
                <w:szCs w:val="16"/>
              </w:rPr>
            </w:pPr>
            <w:r w:rsidRPr="00020A41">
              <w:rPr>
                <w:sz w:val="16"/>
                <w:szCs w:val="16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bookmarkStart w:id="163" w:name="f3r200"/>
            <w:bookmarkEnd w:id="163"/>
            <w:r>
              <w:rPr>
                <w:sz w:val="18"/>
                <w:szCs w:val="18"/>
              </w:rPr>
              <w:t>18</w:t>
            </w:r>
            <w:r w:rsidR="00CD6AD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2315A">
              <w:rPr>
                <w:sz w:val="18"/>
                <w:szCs w:val="18"/>
              </w:rPr>
              <w:t>8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10 628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10 554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23E41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EC7908" w:rsidRDefault="00C71C52" w:rsidP="007D6F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39 955</w:t>
            </w:r>
          </w:p>
        </w:tc>
      </w:tr>
    </w:tbl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p w:rsidR="00007528" w:rsidRDefault="00007528" w:rsidP="009D0F06">
      <w:pPr>
        <w:pStyle w:val="a3"/>
        <w:jc w:val="right"/>
        <w:rPr>
          <w:rFonts w:ascii="Times New Roman" w:hAnsi="Times New Roman"/>
          <w:sz w:val="16"/>
        </w:rPr>
      </w:pPr>
    </w:p>
    <w:p w:rsidR="00950E4F" w:rsidRDefault="00950E4F" w:rsidP="009D0F06">
      <w:pPr>
        <w:pStyle w:val="a3"/>
        <w:jc w:val="right"/>
        <w:rPr>
          <w:rFonts w:ascii="Times New Roman" w:hAnsi="Times New Roman"/>
          <w:sz w:val="16"/>
        </w:rPr>
      </w:pPr>
    </w:p>
    <w:p w:rsidR="00D53D45" w:rsidRDefault="00D53D45" w:rsidP="0098759E">
      <w:pPr>
        <w:pStyle w:val="a3"/>
        <w:rPr>
          <w:rFonts w:ascii="Times New Roman" w:hAnsi="Times New Roman"/>
          <w:sz w:val="16"/>
        </w:rPr>
      </w:pPr>
    </w:p>
    <w:tbl>
      <w:tblPr>
        <w:tblW w:w="10704" w:type="dxa"/>
        <w:tblInd w:w="108" w:type="dxa"/>
        <w:tblLook w:val="0000" w:firstRow="0" w:lastRow="0" w:firstColumn="0" w:lastColumn="0" w:noHBand="0" w:noVBand="0"/>
      </w:tblPr>
      <w:tblGrid>
        <w:gridCol w:w="1448"/>
        <w:gridCol w:w="780"/>
        <w:gridCol w:w="1775"/>
        <w:gridCol w:w="1030"/>
        <w:gridCol w:w="782"/>
        <w:gridCol w:w="2369"/>
        <w:gridCol w:w="2520"/>
      </w:tblGrid>
      <w:tr w:rsidR="00C23E41" w:rsidTr="0002315A">
        <w:trPr>
          <w:trHeight w:val="22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C23E41" w:rsidRDefault="00C23E41" w:rsidP="007D6FE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4</w:t>
            </w:r>
          </w:p>
        </w:tc>
      </w:tr>
      <w:tr w:rsidR="00CD6ADB" w:rsidTr="0002315A">
        <w:trPr>
          <w:trHeight w:val="84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D6ADB" w:rsidRDefault="00CD6ADB" w:rsidP="00CD6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D6ADB" w:rsidRDefault="00CD6ADB" w:rsidP="00CD6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D6ADB" w:rsidRDefault="00CD6ADB" w:rsidP="00CD6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D6ADB" w:rsidRDefault="00CD6ADB" w:rsidP="00CD6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D6ADB" w:rsidRDefault="00CD6ADB" w:rsidP="00CD6A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ADB" w:rsidRDefault="00CD6ADB" w:rsidP="00CD6ADB">
            <w:pPr>
              <w:jc w:val="right"/>
            </w:pPr>
            <w:r>
              <w:rPr>
                <w:sz w:val="20"/>
                <w:szCs w:val="20"/>
              </w:rPr>
              <w:t> </w:t>
            </w:r>
            <w:r w:rsidRPr="0061140F">
              <w:rPr>
                <w:sz w:val="16"/>
                <w:szCs w:val="16"/>
              </w:rPr>
              <w:t xml:space="preserve">к Национальному стандарту бухгалтерского учета и отчетности «Индивидуальная бухгалтерская отчетность» </w:t>
            </w:r>
            <w:r w:rsidRPr="0061140F">
              <w:rPr>
                <w:sz w:val="16"/>
                <w:szCs w:val="16"/>
              </w:rPr>
              <w:br/>
              <w:t xml:space="preserve">Форма </w:t>
            </w:r>
          </w:p>
        </w:tc>
      </w:tr>
      <w:tr w:rsidR="00C23E41" w:rsidTr="00CD6ADB">
        <w:trPr>
          <w:trHeight w:val="66"/>
        </w:trPr>
        <w:tc>
          <w:tcPr>
            <w:tcW w:w="107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ОТЧЕТ</w:t>
            </w:r>
          </w:p>
        </w:tc>
      </w:tr>
      <w:tr w:rsidR="00C23E41" w:rsidTr="00CD6ADB">
        <w:trPr>
          <w:trHeight w:val="255"/>
        </w:trPr>
        <w:tc>
          <w:tcPr>
            <w:tcW w:w="107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 движении денежных средств</w:t>
            </w:r>
          </w:p>
        </w:tc>
      </w:tr>
      <w:tr w:rsidR="00C23E41" w:rsidTr="0002315A">
        <w:trPr>
          <w:trHeight w:val="8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E6783C" w:rsidRDefault="00C23E41" w:rsidP="007D6FE2">
            <w:pPr>
              <w:ind w:firstLineChars="300" w:firstLine="602"/>
              <w:rPr>
                <w:b/>
                <w:sz w:val="20"/>
                <w:szCs w:val="20"/>
              </w:rPr>
            </w:pPr>
          </w:p>
        </w:tc>
        <w:tc>
          <w:tcPr>
            <w:tcW w:w="41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FB334A" w:rsidRDefault="00F06C21" w:rsidP="007D6FE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 январь - декабрь 2022</w:t>
            </w:r>
            <w:r w:rsidR="00C23E41" w:rsidRPr="00FB334A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23E41" w:rsidTr="0002315A">
        <w:trPr>
          <w:trHeight w:val="7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 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Организация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bookmarkStart w:id="164" w:name="title6"/>
            <w:bookmarkEnd w:id="164"/>
            <w:r>
              <w:rPr>
                <w:sz w:val="20"/>
                <w:szCs w:val="20"/>
              </w:rPr>
              <w:t>ОАО «Кондитерская фабрика «</w:t>
            </w:r>
            <w:proofErr w:type="spellStart"/>
            <w:r>
              <w:rPr>
                <w:sz w:val="20"/>
                <w:szCs w:val="20"/>
              </w:rPr>
              <w:t>Слодыч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Учетный номер плательщика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100129695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Вид экономической деятельности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мучных кондитерских изделий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Открытое акционерное общество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Орган управления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Концерн « </w:t>
            </w:r>
            <w:proofErr w:type="spellStart"/>
            <w:r>
              <w:rPr>
                <w:sz w:val="20"/>
                <w:szCs w:val="20"/>
              </w:rPr>
              <w:t>Белгоспищепром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C23E41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</w:tr>
      <w:tr w:rsidR="0002315A" w:rsidTr="0002315A">
        <w:trPr>
          <w:trHeight w:val="170"/>
        </w:trPr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6"/>
                <w:szCs w:val="16"/>
              </w:rPr>
            </w:pPr>
            <w:r w:rsidRPr="00057AB2">
              <w:rPr>
                <w:sz w:val="16"/>
                <w:szCs w:val="16"/>
              </w:rPr>
              <w:t>Адрес</w:t>
            </w:r>
          </w:p>
        </w:tc>
        <w:tc>
          <w:tcPr>
            <w:tcW w:w="6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2315A" w:rsidRDefault="0002315A" w:rsidP="00023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220070, г. Минск, ул. Радиальная 54/2</w:t>
            </w:r>
          </w:p>
        </w:tc>
      </w:tr>
      <w:tr w:rsidR="0002315A" w:rsidTr="0002315A">
        <w:trPr>
          <w:trHeight w:val="7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  <w:r w:rsidRPr="00057AB2">
              <w:rPr>
                <w:sz w:val="14"/>
                <w:szCs w:val="1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  <w:r w:rsidRPr="00057AB2">
              <w:rPr>
                <w:sz w:val="14"/>
                <w:szCs w:val="14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  <w:r w:rsidRPr="00057AB2">
              <w:rPr>
                <w:sz w:val="14"/>
                <w:szCs w:val="14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rPr>
                <w:sz w:val="14"/>
                <w:szCs w:val="14"/>
              </w:rPr>
            </w:pPr>
            <w:r w:rsidRPr="00057AB2">
              <w:rPr>
                <w:sz w:val="14"/>
                <w:szCs w:val="14"/>
              </w:rPr>
              <w:t> </w:t>
            </w:r>
          </w:p>
        </w:tc>
      </w:tr>
      <w:tr w:rsidR="0002315A" w:rsidTr="00CD6ADB">
        <w:trPr>
          <w:trHeight w:val="271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15A" w:rsidRPr="00FA1767" w:rsidRDefault="0002315A" w:rsidP="0002315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02315A" w:rsidRPr="00FA1767" w:rsidRDefault="00F06C21" w:rsidP="0002315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  <w:r w:rsidR="0002315A"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315A" w:rsidRPr="00FA1767" w:rsidRDefault="0002315A" w:rsidP="0002315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дека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брь</w:t>
            </w:r>
          </w:p>
          <w:p w:rsidR="0002315A" w:rsidRPr="00FA1767" w:rsidRDefault="00F06C21" w:rsidP="0002315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  <w:r w:rsidR="0002315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02315A" w:rsidRPr="00FA1767">
              <w:rPr>
                <w:rFonts w:ascii="Times New Roman" w:hAnsi="Times New Roman"/>
                <w:b/>
                <w:sz w:val="16"/>
                <w:szCs w:val="16"/>
              </w:rPr>
              <w:t>года</w:t>
            </w:r>
          </w:p>
        </w:tc>
      </w:tr>
      <w:tr w:rsidR="0002315A" w:rsidTr="00CD6ADB">
        <w:trPr>
          <w:trHeight w:val="103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2315A" w:rsidRPr="00057AB2" w:rsidRDefault="0002315A" w:rsidP="0002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02315A" w:rsidTr="00CD6ADB">
        <w:trPr>
          <w:trHeight w:val="300"/>
        </w:trPr>
        <w:tc>
          <w:tcPr>
            <w:tcW w:w="10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2315A" w:rsidRPr="0050011D" w:rsidRDefault="0002315A" w:rsidP="00023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Движение денежных средств по текущей деятельности  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Поступило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65" w:name="f4r20"/>
            <w:bookmarkEnd w:id="165"/>
            <w:r>
              <w:rPr>
                <w:sz w:val="18"/>
                <w:szCs w:val="18"/>
              </w:rPr>
              <w:t>76 749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50 423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</w:tr>
      <w:tr w:rsidR="00F06C21" w:rsidTr="00CD6ADB">
        <w:trPr>
          <w:trHeight w:val="273"/>
        </w:trPr>
        <w:tc>
          <w:tcPr>
            <w:tcW w:w="50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покупателей продукции, товаров, заказчиков работ, услуг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66" w:name="f4r21"/>
            <w:bookmarkEnd w:id="166"/>
            <w:r>
              <w:rPr>
                <w:sz w:val="18"/>
                <w:szCs w:val="18"/>
              </w:rPr>
              <w:t>73 440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45 216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покупателей материалов и других запасов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67" w:name="f4r22"/>
            <w:bookmarkEnd w:id="167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роялти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68" w:name="f4r23"/>
            <w:bookmarkEnd w:id="168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поступления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69" w:name="f4r24"/>
            <w:bookmarkEnd w:id="169"/>
            <w:r>
              <w:rPr>
                <w:sz w:val="18"/>
                <w:szCs w:val="18"/>
              </w:rPr>
              <w:t>3 309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5 207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0" w:name="f4r30"/>
            <w:bookmarkEnd w:id="170"/>
            <w:r>
              <w:rPr>
                <w:sz w:val="18"/>
                <w:szCs w:val="18"/>
              </w:rPr>
              <w:t>(76 699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(51 368)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F06C21" w:rsidRDefault="00F06C21" w:rsidP="00F06C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приобретение запасов, работ, услуг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1" w:name="f4r31"/>
            <w:bookmarkEnd w:id="171"/>
            <w:r>
              <w:rPr>
                <w:sz w:val="18"/>
                <w:szCs w:val="18"/>
              </w:rPr>
              <w:t>(46 735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(30 656)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оплату труда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2" w:name="f4r32"/>
            <w:bookmarkEnd w:id="172"/>
            <w:r>
              <w:rPr>
                <w:sz w:val="18"/>
                <w:szCs w:val="18"/>
              </w:rPr>
              <w:t>(11 917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(7 711)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уплату налогов и сборов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3" w:name="f4r33"/>
            <w:bookmarkEnd w:id="173"/>
            <w:r>
              <w:rPr>
                <w:sz w:val="18"/>
                <w:szCs w:val="18"/>
              </w:rPr>
              <w:t>(9 390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(4 591)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прочие выплаты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4" w:name="f4r34"/>
            <w:bookmarkEnd w:id="174"/>
            <w:r>
              <w:rPr>
                <w:sz w:val="18"/>
                <w:szCs w:val="18"/>
              </w:rPr>
              <w:t>(8 657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(8 410)</w:t>
            </w:r>
          </w:p>
        </w:tc>
      </w:tr>
      <w:tr w:rsidR="00F06C21" w:rsidTr="00CD6ADB">
        <w:trPr>
          <w:trHeight w:val="275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движения денежных средств по текущей деятельности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5" w:name="f4r40"/>
            <w:bookmarkEnd w:id="175"/>
            <w:r>
              <w:rPr>
                <w:sz w:val="18"/>
                <w:szCs w:val="18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(945)</w:t>
            </w:r>
          </w:p>
        </w:tc>
      </w:tr>
      <w:tr w:rsidR="0002315A" w:rsidTr="00CD6ADB">
        <w:trPr>
          <w:trHeight w:val="300"/>
        </w:trPr>
        <w:tc>
          <w:tcPr>
            <w:tcW w:w="107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2315A" w:rsidRPr="00660EBB" w:rsidRDefault="0002315A" w:rsidP="0002315A">
            <w:pPr>
              <w:rPr>
                <w:sz w:val="20"/>
                <w:szCs w:val="20"/>
              </w:rPr>
            </w:pPr>
            <w:r w:rsidRPr="00660EBB">
              <w:rPr>
                <w:sz w:val="20"/>
                <w:szCs w:val="20"/>
              </w:rPr>
              <w:t>Движение денежных средств по инвестиционной деятельности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Поступило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6" w:name="f4r50"/>
            <w:bookmarkEnd w:id="176"/>
            <w:r>
              <w:rPr>
                <w:sz w:val="18"/>
                <w:szCs w:val="18"/>
              </w:rPr>
              <w:t>823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</w:tr>
      <w:tr w:rsidR="00F06C21" w:rsidTr="00CD6ADB">
        <w:trPr>
          <w:trHeight w:val="516"/>
        </w:trPr>
        <w:tc>
          <w:tcPr>
            <w:tcW w:w="50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Pr="00952855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  <w:p w:rsidR="00F06C21" w:rsidRDefault="00F06C21" w:rsidP="00F06C21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покупателей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7" w:name="f4r51"/>
            <w:bookmarkEnd w:id="177"/>
            <w:r>
              <w:rPr>
                <w:sz w:val="18"/>
                <w:szCs w:val="18"/>
              </w:rPr>
              <w:t>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возврат предоставленных займов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78" w:name="f4r52"/>
            <w:bookmarkEnd w:id="178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163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79" w:name="f4r53"/>
            <w:bookmarkEnd w:id="179"/>
            <w:r>
              <w:rPr>
                <w:sz w:val="18"/>
                <w:szCs w:val="18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0" w:name="f4r54"/>
            <w:bookmarkEnd w:id="180"/>
            <w:r>
              <w:rPr>
                <w:sz w:val="18"/>
                <w:szCs w:val="18"/>
              </w:rPr>
              <w:t>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поступления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1" w:name="f4r55"/>
            <w:bookmarkEnd w:id="181"/>
            <w:r>
              <w:rPr>
                <w:sz w:val="18"/>
                <w:szCs w:val="18"/>
              </w:rPr>
              <w:t>730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2" w:name="f4r60"/>
            <w:bookmarkEnd w:id="182"/>
            <w:r>
              <w:rPr>
                <w:sz w:val="18"/>
                <w:szCs w:val="18"/>
              </w:rPr>
              <w:t>(2 472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(1 267)</w:t>
            </w:r>
          </w:p>
        </w:tc>
      </w:tr>
      <w:tr w:rsidR="00F06C21" w:rsidTr="00CD6ADB">
        <w:trPr>
          <w:trHeight w:val="765"/>
        </w:trPr>
        <w:tc>
          <w:tcPr>
            <w:tcW w:w="50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Pr="00952855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  <w:p w:rsidR="00F06C21" w:rsidRDefault="00F06C21" w:rsidP="00F06C21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приобретение и создание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3" w:name="f4r61"/>
            <w:bookmarkEnd w:id="183"/>
            <w:r>
              <w:rPr>
                <w:sz w:val="18"/>
                <w:szCs w:val="18"/>
              </w:rPr>
              <w:t>(2 453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(1 267)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предоставление займов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84" w:name="f4r62"/>
            <w:bookmarkEnd w:id="184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вклады в уставный капитал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85" w:name="f4r63"/>
            <w:bookmarkEnd w:id="185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300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выплаты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6" w:name="f4r64"/>
            <w:bookmarkEnd w:id="186"/>
            <w:r>
              <w:rPr>
                <w:sz w:val="18"/>
                <w:szCs w:val="18"/>
              </w:rPr>
              <w:t>(19)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CD6ADB">
        <w:trPr>
          <w:trHeight w:val="259"/>
        </w:trPr>
        <w:tc>
          <w:tcPr>
            <w:tcW w:w="5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движения денежных средств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7" w:name="f4r70"/>
            <w:bookmarkEnd w:id="187"/>
            <w:r>
              <w:rPr>
                <w:sz w:val="18"/>
                <w:szCs w:val="18"/>
              </w:rPr>
              <w:t>(1 649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(1 165)</w:t>
            </w:r>
          </w:p>
        </w:tc>
      </w:tr>
    </w:tbl>
    <w:p w:rsidR="00C23E41" w:rsidRDefault="00C23E41" w:rsidP="00C23E41">
      <w:r>
        <w:br w:type="page"/>
      </w:r>
    </w:p>
    <w:tbl>
      <w:tblPr>
        <w:tblW w:w="10200" w:type="dxa"/>
        <w:tblInd w:w="108" w:type="dxa"/>
        <w:tblLook w:val="0000" w:firstRow="0" w:lastRow="0" w:firstColumn="0" w:lastColumn="0" w:noHBand="0" w:noVBand="0"/>
      </w:tblPr>
      <w:tblGrid>
        <w:gridCol w:w="4529"/>
        <w:gridCol w:w="782"/>
        <w:gridCol w:w="2369"/>
        <w:gridCol w:w="2520"/>
      </w:tblGrid>
      <w:tr w:rsidR="00C23E41" w:rsidTr="00C23E41">
        <w:trPr>
          <w:trHeight w:val="212"/>
        </w:trPr>
        <w:tc>
          <w:tcPr>
            <w:tcW w:w="10200" w:type="dxa"/>
            <w:gridSpan w:val="4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C23E41" w:rsidRPr="00C23E41" w:rsidRDefault="00C23E41" w:rsidP="00C23E41">
            <w:pPr>
              <w:pStyle w:val="a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C23E41">
              <w:rPr>
                <w:rFonts w:ascii="Times New Roman" w:hAnsi="Times New Roman"/>
                <w:sz w:val="16"/>
              </w:rPr>
              <w:lastRenderedPageBreak/>
              <w:t>Форма  №</w:t>
            </w:r>
            <w:r>
              <w:rPr>
                <w:rFonts w:ascii="Times New Roman" w:hAnsi="Times New Roman"/>
                <w:sz w:val="16"/>
              </w:rPr>
              <w:t>4</w:t>
            </w:r>
            <w:r w:rsidRPr="00C23E41">
              <w:rPr>
                <w:rFonts w:ascii="Times New Roman" w:hAnsi="Times New Roman"/>
                <w:sz w:val="16"/>
              </w:rPr>
              <w:t xml:space="preserve"> лист 2</w:t>
            </w:r>
          </w:p>
        </w:tc>
      </w:tr>
      <w:tr w:rsidR="00C23E41" w:rsidTr="00C23E41">
        <w:trPr>
          <w:trHeight w:val="472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сентябрь</w:t>
            </w:r>
          </w:p>
          <w:p w:rsidR="00C23E41" w:rsidRPr="00FA1767" w:rsidRDefault="00F06C2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E41" w:rsidRPr="00FA1767" w:rsidRDefault="00C23E4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 xml:space="preserve">За январь - </w:t>
            </w:r>
            <w:r w:rsidRPr="00043003">
              <w:rPr>
                <w:rFonts w:ascii="Times New Roman" w:hAnsi="Times New Roman"/>
                <w:b/>
                <w:sz w:val="16"/>
                <w:szCs w:val="16"/>
              </w:rPr>
              <w:t>сентябрь</w:t>
            </w:r>
          </w:p>
          <w:p w:rsidR="00C23E41" w:rsidRPr="00FA1767" w:rsidRDefault="00F06C21" w:rsidP="007D6FE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  <w:r w:rsidR="00C23E4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C23E41" w:rsidRPr="00FA1767">
              <w:rPr>
                <w:rFonts w:ascii="Times New Roman" w:hAnsi="Times New Roman"/>
                <w:b/>
                <w:sz w:val="16"/>
                <w:szCs w:val="16"/>
              </w:rPr>
              <w:t>года</w:t>
            </w:r>
          </w:p>
        </w:tc>
      </w:tr>
      <w:tr w:rsidR="00C23E41" w:rsidTr="007D6FE2">
        <w:trPr>
          <w:trHeight w:val="225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23E41" w:rsidRPr="00057AB2" w:rsidRDefault="00C23E41" w:rsidP="007D6FE2">
            <w:pPr>
              <w:jc w:val="center"/>
              <w:rPr>
                <w:b/>
                <w:bCs/>
                <w:sz w:val="16"/>
                <w:szCs w:val="16"/>
              </w:rPr>
            </w:pPr>
            <w:r w:rsidRPr="00057AB2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C23E41" w:rsidTr="007D6FE2">
        <w:trPr>
          <w:trHeight w:val="300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23E41" w:rsidRDefault="00C23E41" w:rsidP="007D6F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Движение денежных средств по финансовой деятельности</w:t>
            </w:r>
          </w:p>
        </w:tc>
      </w:tr>
      <w:tr w:rsidR="00F06C21" w:rsidTr="00C43FC2">
        <w:trPr>
          <w:trHeight w:val="30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Поступило денежных средств – всего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8" w:name="f4r80"/>
            <w:bookmarkEnd w:id="188"/>
            <w:r>
              <w:rPr>
                <w:sz w:val="18"/>
                <w:szCs w:val="18"/>
              </w:rPr>
              <w:t>18 820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7 895</w:t>
            </w:r>
          </w:p>
        </w:tc>
      </w:tr>
      <w:tr w:rsidR="00F06C21" w:rsidTr="007D6FE2">
        <w:trPr>
          <w:trHeight w:val="30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</w:tr>
      <w:tr w:rsidR="00F06C21" w:rsidTr="00950E4F">
        <w:trPr>
          <w:trHeight w:val="74"/>
        </w:trPr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кредиты и займы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89" w:name="f4r81"/>
            <w:bookmarkEnd w:id="189"/>
            <w:r>
              <w:rPr>
                <w:sz w:val="18"/>
                <w:szCs w:val="18"/>
              </w:rPr>
              <w:t>18 361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7 544</w:t>
            </w:r>
          </w:p>
        </w:tc>
      </w:tr>
      <w:tr w:rsidR="00F06C21" w:rsidTr="00950E4F">
        <w:trPr>
          <w:trHeight w:val="99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выпуска акций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90" w:name="f4r82"/>
            <w:bookmarkEnd w:id="190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950E4F">
        <w:trPr>
          <w:trHeight w:val="287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вклады собственника имущества (учредителей, участников)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bookmarkStart w:id="191" w:name="f4r83"/>
            <w:bookmarkEnd w:id="191"/>
            <w:r>
              <w:rPr>
                <w:sz w:val="18"/>
                <w:szCs w:val="18"/>
              </w:rPr>
              <w:t>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06C21" w:rsidTr="00950E4F">
        <w:trPr>
          <w:trHeight w:val="109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поступления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2" w:name="f4r84"/>
            <w:bookmarkEnd w:id="192"/>
            <w:r>
              <w:rPr>
                <w:sz w:val="18"/>
                <w:szCs w:val="18"/>
              </w:rPr>
              <w:t>459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</w:tr>
      <w:tr w:rsidR="00F06C21" w:rsidTr="00950E4F">
        <w:trPr>
          <w:trHeight w:val="283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Направлено денежных средств 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3" w:name="f4r90"/>
            <w:bookmarkEnd w:id="193"/>
            <w:r>
              <w:rPr>
                <w:sz w:val="18"/>
                <w:szCs w:val="18"/>
              </w:rPr>
              <w:t>(17 970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(6 473)</w:t>
            </w:r>
          </w:p>
        </w:tc>
      </w:tr>
      <w:tr w:rsidR="00F06C21" w:rsidTr="00C43FC2">
        <w:trPr>
          <w:trHeight w:val="30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</w:p>
        </w:tc>
      </w:tr>
      <w:tr w:rsidR="00F06C21" w:rsidTr="00950E4F">
        <w:trPr>
          <w:trHeight w:val="74"/>
        </w:trPr>
        <w:tc>
          <w:tcPr>
            <w:tcW w:w="4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погашение кредитов и займов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4" w:name="f4r91"/>
            <w:bookmarkEnd w:id="194"/>
            <w:r>
              <w:rPr>
                <w:sz w:val="18"/>
                <w:szCs w:val="18"/>
              </w:rPr>
              <w:t>(16 702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(5 330)</w:t>
            </w:r>
          </w:p>
        </w:tc>
      </w:tr>
      <w:tr w:rsidR="00F06C21" w:rsidTr="00950E4F">
        <w:trPr>
          <w:trHeight w:val="309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выплаты дивидендов и других доходов от участия в уставном капитале организации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5" w:name="f4r92"/>
            <w:bookmarkEnd w:id="195"/>
            <w:r>
              <w:rPr>
                <w:sz w:val="18"/>
                <w:szCs w:val="18"/>
              </w:rPr>
              <w:t>(393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(592)</w:t>
            </w:r>
          </w:p>
        </w:tc>
      </w:tr>
      <w:tr w:rsidR="00F06C21" w:rsidTr="00950E4F">
        <w:trPr>
          <w:trHeight w:val="118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выплаты процентов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6" w:name="f4r93"/>
            <w:bookmarkEnd w:id="196"/>
            <w:r>
              <w:rPr>
                <w:sz w:val="18"/>
                <w:szCs w:val="18"/>
              </w:rPr>
              <w:t>(402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(134)</w:t>
            </w:r>
          </w:p>
        </w:tc>
      </w:tr>
      <w:tr w:rsidR="00F06C21" w:rsidTr="00950E4F">
        <w:trPr>
          <w:trHeight w:val="163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лизинговые платежи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7" w:name="f4r94"/>
            <w:bookmarkEnd w:id="197"/>
            <w:r>
              <w:rPr>
                <w:sz w:val="18"/>
                <w:szCs w:val="18"/>
              </w:rPr>
              <w:t>(36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(13)</w:t>
            </w:r>
          </w:p>
        </w:tc>
      </w:tr>
      <w:tr w:rsidR="00F06C21" w:rsidTr="00950E4F">
        <w:trPr>
          <w:trHeight w:val="67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выплаты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8" w:name="f4r95"/>
            <w:bookmarkEnd w:id="198"/>
            <w:r>
              <w:rPr>
                <w:sz w:val="18"/>
                <w:szCs w:val="18"/>
              </w:rPr>
              <w:t>(437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(404)</w:t>
            </w:r>
          </w:p>
        </w:tc>
      </w:tr>
      <w:tr w:rsidR="00F06C21" w:rsidTr="00950E4F">
        <w:trPr>
          <w:trHeight w:val="383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движения денежных средств по финансовой деятельности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199" w:name="f4r100"/>
            <w:bookmarkEnd w:id="199"/>
            <w:r>
              <w:rPr>
                <w:sz w:val="18"/>
                <w:szCs w:val="18"/>
              </w:rPr>
              <w:t>850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1 422</w:t>
            </w:r>
          </w:p>
        </w:tc>
      </w:tr>
      <w:tr w:rsidR="00F06C21" w:rsidTr="00C43FC2">
        <w:trPr>
          <w:trHeight w:val="54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движения денежных средств по текущей, инвестиционной и финансовой деятельности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200" w:name="f4r110"/>
            <w:bookmarkEnd w:id="200"/>
            <w:r>
              <w:rPr>
                <w:sz w:val="18"/>
                <w:szCs w:val="18"/>
              </w:rPr>
              <w:t>(749</w:t>
            </w:r>
            <w:r w:rsidR="00F06C21">
              <w:rPr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(688)</w:t>
            </w:r>
          </w:p>
        </w:tc>
      </w:tr>
      <w:tr w:rsidR="00F06C21" w:rsidTr="00C43FC2">
        <w:trPr>
          <w:trHeight w:val="54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Pr="00F675C9" w:rsidRDefault="00F06C21" w:rsidP="00F06C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5C9">
              <w:rPr>
                <w:sz w:val="20"/>
                <w:szCs w:val="20"/>
              </w:rPr>
              <w:t>Остаток денежных средств и  эквиваленто</w:t>
            </w:r>
            <w:r w:rsidR="009145F9">
              <w:rPr>
                <w:sz w:val="20"/>
                <w:szCs w:val="20"/>
              </w:rPr>
              <w:t>в денежных средств на 31.12.2021</w:t>
            </w:r>
            <w:r w:rsidRPr="00F675C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5F9" w:rsidRPr="005C2233" w:rsidRDefault="009145F9" w:rsidP="009145F9">
            <w:pPr>
              <w:jc w:val="center"/>
              <w:rPr>
                <w:sz w:val="18"/>
                <w:szCs w:val="18"/>
              </w:rPr>
            </w:pPr>
            <w:bookmarkStart w:id="201" w:name="f4r120"/>
            <w:bookmarkEnd w:id="201"/>
            <w:r>
              <w:rPr>
                <w:sz w:val="18"/>
                <w:szCs w:val="18"/>
              </w:rPr>
              <w:t>1 349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2 037</w:t>
            </w:r>
          </w:p>
        </w:tc>
      </w:tr>
      <w:tr w:rsidR="00F06C21" w:rsidTr="007D6FE2">
        <w:trPr>
          <w:trHeight w:val="540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Pr="00F675C9" w:rsidRDefault="00F06C21" w:rsidP="00F06C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675C9">
              <w:rPr>
                <w:sz w:val="20"/>
                <w:szCs w:val="20"/>
              </w:rPr>
              <w:t>Остаток денежных средств и  эквивалентов денежных средств на 31.12</w:t>
            </w:r>
            <w:r w:rsidR="009145F9">
              <w:rPr>
                <w:sz w:val="20"/>
                <w:szCs w:val="20"/>
              </w:rPr>
              <w:t>.2022</w:t>
            </w:r>
            <w:r w:rsidRPr="00F675C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202" w:name="f4r130"/>
            <w:bookmarkEnd w:id="202"/>
            <w:r>
              <w:rPr>
                <w:sz w:val="18"/>
                <w:szCs w:val="18"/>
              </w:rPr>
              <w:t>600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1 349</w:t>
            </w:r>
          </w:p>
        </w:tc>
      </w:tr>
      <w:tr w:rsidR="00F06C21" w:rsidTr="00393036">
        <w:trPr>
          <w:trHeight w:val="213"/>
        </w:trPr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изменений курсов иностранных валют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21" w:rsidRDefault="00F06C21" w:rsidP="00F06C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9145F9" w:rsidP="00F06C21">
            <w:pPr>
              <w:jc w:val="center"/>
              <w:rPr>
                <w:sz w:val="18"/>
                <w:szCs w:val="18"/>
              </w:rPr>
            </w:pPr>
            <w:bookmarkStart w:id="203" w:name="f4r140"/>
            <w:bookmarkEnd w:id="203"/>
            <w:r>
              <w:rPr>
                <w:sz w:val="18"/>
                <w:szCs w:val="18"/>
              </w:rPr>
              <w:t>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06C21" w:rsidRPr="005C2233" w:rsidRDefault="00F06C21" w:rsidP="00F06C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(59)</w:t>
            </w:r>
          </w:p>
        </w:tc>
      </w:tr>
    </w:tbl>
    <w:p w:rsidR="00D53D45" w:rsidRDefault="00D53D45" w:rsidP="009D0F06">
      <w:pPr>
        <w:pStyle w:val="a3"/>
        <w:jc w:val="right"/>
        <w:rPr>
          <w:rFonts w:ascii="Times New Roman" w:hAnsi="Times New Roman"/>
          <w:sz w:val="16"/>
        </w:rPr>
      </w:pPr>
    </w:p>
    <w:bookmarkEnd w:id="1"/>
    <w:p w:rsidR="00D53D45" w:rsidRDefault="00D53D45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28235A" w:rsidRDefault="0028235A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B40C9" w:rsidRDefault="001B40C9" w:rsidP="0028235A">
      <w:pPr>
        <w:pStyle w:val="a3"/>
        <w:jc w:val="right"/>
        <w:rPr>
          <w:rFonts w:ascii="Times New Roman" w:hAnsi="Times New Roman"/>
          <w:sz w:val="16"/>
        </w:rPr>
      </w:pPr>
    </w:p>
    <w:p w:rsidR="00100EE8" w:rsidRDefault="00100EE8" w:rsidP="00F77AC6">
      <w:pPr>
        <w:pStyle w:val="a3"/>
        <w:rPr>
          <w:rFonts w:ascii="Times New Roman" w:hAnsi="Times New Roman"/>
          <w:sz w:val="16"/>
        </w:rPr>
      </w:pPr>
      <w:r w:rsidRPr="00100EE8">
        <w:rPr>
          <w:rFonts w:ascii="Times New Roman" w:hAnsi="Times New Roman"/>
          <w:noProof/>
          <w:sz w:val="16"/>
        </w:rPr>
        <w:lastRenderedPageBreak/>
        <w:drawing>
          <wp:inline distT="0" distB="0" distL="0" distR="0">
            <wp:extent cx="6478905" cy="9420225"/>
            <wp:effectExtent l="0" t="0" r="0" b="9525"/>
            <wp:docPr id="1" name="Рисунок 1" descr="C:\Users\mbalinskaya\Desktop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alinskaya\Desktop\Скан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86" cy="94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0F" w:rsidRDefault="00100EE8" w:rsidP="00F77AC6">
      <w:pPr>
        <w:pStyle w:val="a3"/>
        <w:rPr>
          <w:rFonts w:ascii="Times New Roman" w:hAnsi="Times New Roman"/>
          <w:sz w:val="16"/>
        </w:rPr>
      </w:pPr>
      <w:r w:rsidRPr="00100EE8">
        <w:rPr>
          <w:rFonts w:ascii="Times New Roman" w:hAnsi="Times New Roman"/>
          <w:noProof/>
          <w:sz w:val="16"/>
        </w:rPr>
        <w:lastRenderedPageBreak/>
        <w:drawing>
          <wp:inline distT="0" distB="0" distL="0" distR="0">
            <wp:extent cx="6478905" cy="9467850"/>
            <wp:effectExtent l="0" t="0" r="0" b="0"/>
            <wp:docPr id="2" name="Рисунок 2" descr="C:\Users\mbalinskaya\Desktop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alinskaya\Desktop\скан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91" cy="94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E8" w:rsidRDefault="00100EE8" w:rsidP="00F77AC6">
      <w:pPr>
        <w:pStyle w:val="a3"/>
        <w:rPr>
          <w:rFonts w:ascii="Times New Roman" w:hAnsi="Times New Roman"/>
          <w:sz w:val="16"/>
        </w:rPr>
      </w:pPr>
    </w:p>
    <w:p w:rsidR="00100EE8" w:rsidRDefault="00100EE8" w:rsidP="00F77AC6">
      <w:pPr>
        <w:pStyle w:val="a3"/>
        <w:rPr>
          <w:rFonts w:ascii="Times New Roman" w:hAnsi="Times New Roman"/>
          <w:sz w:val="16"/>
        </w:rPr>
      </w:pPr>
      <w:r w:rsidRPr="00100EE8">
        <w:rPr>
          <w:rFonts w:ascii="Times New Roman" w:hAnsi="Times New Roman"/>
          <w:noProof/>
          <w:sz w:val="16"/>
        </w:rPr>
        <w:lastRenderedPageBreak/>
        <w:drawing>
          <wp:inline distT="0" distB="0" distL="0" distR="0">
            <wp:extent cx="6478905" cy="9572625"/>
            <wp:effectExtent l="0" t="0" r="0" b="9525"/>
            <wp:docPr id="3" name="Рисунок 3" descr="C:\Users\mbalinskaya\Desktop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alinskaya\Desktop\скан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65" cy="95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E8" w:rsidRPr="0028235A" w:rsidRDefault="00100EE8" w:rsidP="00F77AC6">
      <w:pPr>
        <w:pStyle w:val="a3"/>
        <w:rPr>
          <w:rFonts w:ascii="Times New Roman" w:hAnsi="Times New Roman"/>
          <w:sz w:val="16"/>
        </w:rPr>
      </w:pPr>
      <w:r w:rsidRPr="00100EE8">
        <w:rPr>
          <w:rFonts w:ascii="Times New Roman" w:hAnsi="Times New Roman"/>
          <w:noProof/>
          <w:sz w:val="16"/>
        </w:rPr>
        <w:lastRenderedPageBreak/>
        <w:drawing>
          <wp:inline distT="0" distB="0" distL="0" distR="0">
            <wp:extent cx="6478905" cy="9534525"/>
            <wp:effectExtent l="0" t="0" r="0" b="9525"/>
            <wp:docPr id="4" name="Рисунок 4" descr="C:\Users\mbalinskaya\Desktop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alinskaya\Desktop\скан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27" cy="95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EE8" w:rsidRPr="0028235A" w:rsidSect="0098759E">
      <w:headerReference w:type="default" r:id="rId11"/>
      <w:footerReference w:type="default" r:id="rId12"/>
      <w:pgSz w:w="11906" w:h="16838" w:code="9"/>
      <w:pgMar w:top="851" w:right="851" w:bottom="426" w:left="851" w:header="284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044" w:rsidRDefault="007A2044">
      <w:r>
        <w:separator/>
      </w:r>
    </w:p>
  </w:endnote>
  <w:endnote w:type="continuationSeparator" w:id="0">
    <w:p w:rsidR="007A2044" w:rsidRDefault="007A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466455"/>
      <w:docPartObj>
        <w:docPartGallery w:val="Page Numbers (Bottom of Page)"/>
        <w:docPartUnique/>
      </w:docPartObj>
    </w:sdtPr>
    <w:sdtEndPr/>
    <w:sdtContent>
      <w:p w:rsidR="00937DC8" w:rsidRDefault="00891BD9">
        <w:pPr>
          <w:pStyle w:val="a6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D28DC">
          <w:rPr>
            <w:noProof/>
          </w:rPr>
          <w:t>14</w:t>
        </w:r>
        <w:r>
          <w:fldChar w:fldCharType="end"/>
        </w:r>
        <w:r>
          <w:t>-</w:t>
        </w:r>
      </w:p>
      <w:p w:rsidR="00891BD9" w:rsidRDefault="007A2044">
        <w:pPr>
          <w:pStyle w:val="a6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044" w:rsidRDefault="007A2044">
      <w:r>
        <w:separator/>
      </w:r>
    </w:p>
  </w:footnote>
  <w:footnote w:type="continuationSeparator" w:id="0">
    <w:p w:rsidR="007A2044" w:rsidRDefault="007A2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BD9" w:rsidRPr="00007528" w:rsidRDefault="00891BD9" w:rsidP="00007528">
    <w:pPr>
      <w:pStyle w:val="a5"/>
    </w:pPr>
    <w:bookmarkStart w:id="204" w:name="year"/>
    <w:bookmarkEnd w:id="20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09"/>
    <w:rsid w:val="00000B1D"/>
    <w:rsid w:val="0000102D"/>
    <w:rsid w:val="00003DBB"/>
    <w:rsid w:val="00004B1F"/>
    <w:rsid w:val="00007528"/>
    <w:rsid w:val="00014B62"/>
    <w:rsid w:val="0001531F"/>
    <w:rsid w:val="0002315A"/>
    <w:rsid w:val="000305DF"/>
    <w:rsid w:val="000337F8"/>
    <w:rsid w:val="00041437"/>
    <w:rsid w:val="000415CA"/>
    <w:rsid w:val="00041B17"/>
    <w:rsid w:val="00042B0E"/>
    <w:rsid w:val="00042E29"/>
    <w:rsid w:val="0006199D"/>
    <w:rsid w:val="000778FC"/>
    <w:rsid w:val="000942F1"/>
    <w:rsid w:val="00097435"/>
    <w:rsid w:val="000A0B46"/>
    <w:rsid w:val="000A62E4"/>
    <w:rsid w:val="000B7F2E"/>
    <w:rsid w:val="000C5422"/>
    <w:rsid w:val="000C7C57"/>
    <w:rsid w:val="000D213E"/>
    <w:rsid w:val="000E3576"/>
    <w:rsid w:val="00100EE8"/>
    <w:rsid w:val="00102558"/>
    <w:rsid w:val="00113E2C"/>
    <w:rsid w:val="00114D3C"/>
    <w:rsid w:val="00125E07"/>
    <w:rsid w:val="00126E6B"/>
    <w:rsid w:val="001438E3"/>
    <w:rsid w:val="00143F56"/>
    <w:rsid w:val="00146E9B"/>
    <w:rsid w:val="00150593"/>
    <w:rsid w:val="001557C3"/>
    <w:rsid w:val="00157050"/>
    <w:rsid w:val="00162323"/>
    <w:rsid w:val="001662F9"/>
    <w:rsid w:val="00166544"/>
    <w:rsid w:val="00172DE8"/>
    <w:rsid w:val="0017486B"/>
    <w:rsid w:val="001763D3"/>
    <w:rsid w:val="00186530"/>
    <w:rsid w:val="001869E5"/>
    <w:rsid w:val="00186CF3"/>
    <w:rsid w:val="00187B72"/>
    <w:rsid w:val="001935B2"/>
    <w:rsid w:val="001A40A9"/>
    <w:rsid w:val="001B221B"/>
    <w:rsid w:val="001B40C9"/>
    <w:rsid w:val="001B759E"/>
    <w:rsid w:val="001C49E7"/>
    <w:rsid w:val="001C760F"/>
    <w:rsid w:val="001D3850"/>
    <w:rsid w:val="001D3EA5"/>
    <w:rsid w:val="001D5201"/>
    <w:rsid w:val="001E3218"/>
    <w:rsid w:val="001E7294"/>
    <w:rsid w:val="001F0435"/>
    <w:rsid w:val="001F0C16"/>
    <w:rsid w:val="001F115A"/>
    <w:rsid w:val="001F48AD"/>
    <w:rsid w:val="001F5D89"/>
    <w:rsid w:val="0020132D"/>
    <w:rsid w:val="0020381D"/>
    <w:rsid w:val="00212945"/>
    <w:rsid w:val="00217A3C"/>
    <w:rsid w:val="00220118"/>
    <w:rsid w:val="0022230D"/>
    <w:rsid w:val="00222AE5"/>
    <w:rsid w:val="00225C1D"/>
    <w:rsid w:val="00233393"/>
    <w:rsid w:val="00241242"/>
    <w:rsid w:val="002450C3"/>
    <w:rsid w:val="00245BB0"/>
    <w:rsid w:val="0025225F"/>
    <w:rsid w:val="00261AA3"/>
    <w:rsid w:val="00264148"/>
    <w:rsid w:val="00265557"/>
    <w:rsid w:val="0027472E"/>
    <w:rsid w:val="00274D49"/>
    <w:rsid w:val="002762B7"/>
    <w:rsid w:val="00281A06"/>
    <w:rsid w:val="002821EE"/>
    <w:rsid w:val="0028235A"/>
    <w:rsid w:val="002827C7"/>
    <w:rsid w:val="0028391F"/>
    <w:rsid w:val="0029065F"/>
    <w:rsid w:val="00295D79"/>
    <w:rsid w:val="002A0701"/>
    <w:rsid w:val="002A3E8B"/>
    <w:rsid w:val="002A471E"/>
    <w:rsid w:val="002B31F6"/>
    <w:rsid w:val="002B4F18"/>
    <w:rsid w:val="002B5B1E"/>
    <w:rsid w:val="002C1BB9"/>
    <w:rsid w:val="002C4F83"/>
    <w:rsid w:val="002D76D3"/>
    <w:rsid w:val="002D786A"/>
    <w:rsid w:val="002E1A39"/>
    <w:rsid w:val="002E71AB"/>
    <w:rsid w:val="002F45F1"/>
    <w:rsid w:val="003057C2"/>
    <w:rsid w:val="003103C3"/>
    <w:rsid w:val="00312C35"/>
    <w:rsid w:val="00314811"/>
    <w:rsid w:val="00324126"/>
    <w:rsid w:val="003400D4"/>
    <w:rsid w:val="00341719"/>
    <w:rsid w:val="00342420"/>
    <w:rsid w:val="00370D4D"/>
    <w:rsid w:val="003805F1"/>
    <w:rsid w:val="00380C8F"/>
    <w:rsid w:val="00383E9C"/>
    <w:rsid w:val="003845D0"/>
    <w:rsid w:val="00387C76"/>
    <w:rsid w:val="00393036"/>
    <w:rsid w:val="003A2702"/>
    <w:rsid w:val="003A348F"/>
    <w:rsid w:val="003A6867"/>
    <w:rsid w:val="003B440C"/>
    <w:rsid w:val="003C2F71"/>
    <w:rsid w:val="003C404C"/>
    <w:rsid w:val="003C4E90"/>
    <w:rsid w:val="003D6E20"/>
    <w:rsid w:val="003D7207"/>
    <w:rsid w:val="003E0EAC"/>
    <w:rsid w:val="003E3479"/>
    <w:rsid w:val="003E4EE4"/>
    <w:rsid w:val="00400909"/>
    <w:rsid w:val="0041216C"/>
    <w:rsid w:val="004216A2"/>
    <w:rsid w:val="004305A1"/>
    <w:rsid w:val="00431C5D"/>
    <w:rsid w:val="00434BE2"/>
    <w:rsid w:val="00446915"/>
    <w:rsid w:val="00456151"/>
    <w:rsid w:val="00461A15"/>
    <w:rsid w:val="00466EC1"/>
    <w:rsid w:val="00474608"/>
    <w:rsid w:val="00476DCF"/>
    <w:rsid w:val="00480B16"/>
    <w:rsid w:val="004818FC"/>
    <w:rsid w:val="00485F9F"/>
    <w:rsid w:val="00487369"/>
    <w:rsid w:val="004907B5"/>
    <w:rsid w:val="00495DE2"/>
    <w:rsid w:val="004A26DC"/>
    <w:rsid w:val="004B4FEF"/>
    <w:rsid w:val="004C4529"/>
    <w:rsid w:val="004D0612"/>
    <w:rsid w:val="004D0DB5"/>
    <w:rsid w:val="004D619E"/>
    <w:rsid w:val="004E1FC3"/>
    <w:rsid w:val="004F1025"/>
    <w:rsid w:val="004F2C7D"/>
    <w:rsid w:val="005033AE"/>
    <w:rsid w:val="005033D9"/>
    <w:rsid w:val="00505FEC"/>
    <w:rsid w:val="00516556"/>
    <w:rsid w:val="00522CF2"/>
    <w:rsid w:val="00523C4E"/>
    <w:rsid w:val="00524EC0"/>
    <w:rsid w:val="00533C2B"/>
    <w:rsid w:val="00536988"/>
    <w:rsid w:val="00545395"/>
    <w:rsid w:val="0054609A"/>
    <w:rsid w:val="0055171D"/>
    <w:rsid w:val="005606DD"/>
    <w:rsid w:val="005626F3"/>
    <w:rsid w:val="00564015"/>
    <w:rsid w:val="00571E6D"/>
    <w:rsid w:val="00571E9F"/>
    <w:rsid w:val="00572B59"/>
    <w:rsid w:val="00581421"/>
    <w:rsid w:val="00581ACF"/>
    <w:rsid w:val="005A034B"/>
    <w:rsid w:val="005A43BB"/>
    <w:rsid w:val="005A5925"/>
    <w:rsid w:val="005B0044"/>
    <w:rsid w:val="005C068B"/>
    <w:rsid w:val="005C70A1"/>
    <w:rsid w:val="005D3BC1"/>
    <w:rsid w:val="005E0D65"/>
    <w:rsid w:val="005F4957"/>
    <w:rsid w:val="005F5471"/>
    <w:rsid w:val="006020C1"/>
    <w:rsid w:val="006025A2"/>
    <w:rsid w:val="006025EA"/>
    <w:rsid w:val="006170E2"/>
    <w:rsid w:val="00623EDA"/>
    <w:rsid w:val="00630DE6"/>
    <w:rsid w:val="00631CB4"/>
    <w:rsid w:val="006375DE"/>
    <w:rsid w:val="006408D4"/>
    <w:rsid w:val="006428BC"/>
    <w:rsid w:val="006439CF"/>
    <w:rsid w:val="0064615A"/>
    <w:rsid w:val="00653137"/>
    <w:rsid w:val="00656415"/>
    <w:rsid w:val="0065732D"/>
    <w:rsid w:val="006577CF"/>
    <w:rsid w:val="00660EBB"/>
    <w:rsid w:val="00664B67"/>
    <w:rsid w:val="0067519C"/>
    <w:rsid w:val="00696F82"/>
    <w:rsid w:val="006A24AB"/>
    <w:rsid w:val="006A3CD0"/>
    <w:rsid w:val="006A742F"/>
    <w:rsid w:val="006B0650"/>
    <w:rsid w:val="006B0FCE"/>
    <w:rsid w:val="006B1B1E"/>
    <w:rsid w:val="006B2109"/>
    <w:rsid w:val="006B3FE4"/>
    <w:rsid w:val="006C04BE"/>
    <w:rsid w:val="006C2014"/>
    <w:rsid w:val="006C2600"/>
    <w:rsid w:val="006C623A"/>
    <w:rsid w:val="006D0675"/>
    <w:rsid w:val="006D3331"/>
    <w:rsid w:val="006D4399"/>
    <w:rsid w:val="006D7CF4"/>
    <w:rsid w:val="006D7EC5"/>
    <w:rsid w:val="006E27E4"/>
    <w:rsid w:val="006E2F34"/>
    <w:rsid w:val="006F1B50"/>
    <w:rsid w:val="006F6499"/>
    <w:rsid w:val="006F7DE1"/>
    <w:rsid w:val="00700106"/>
    <w:rsid w:val="00714F88"/>
    <w:rsid w:val="00717790"/>
    <w:rsid w:val="0072389F"/>
    <w:rsid w:val="00724A04"/>
    <w:rsid w:val="00727CBB"/>
    <w:rsid w:val="0073195D"/>
    <w:rsid w:val="00731B8B"/>
    <w:rsid w:val="007400A8"/>
    <w:rsid w:val="007413FE"/>
    <w:rsid w:val="00744D3C"/>
    <w:rsid w:val="00750A8F"/>
    <w:rsid w:val="0075156A"/>
    <w:rsid w:val="007524EE"/>
    <w:rsid w:val="007533E0"/>
    <w:rsid w:val="0077042B"/>
    <w:rsid w:val="007711A5"/>
    <w:rsid w:val="00773B96"/>
    <w:rsid w:val="00775496"/>
    <w:rsid w:val="00775937"/>
    <w:rsid w:val="007766EC"/>
    <w:rsid w:val="0078058B"/>
    <w:rsid w:val="00780EB9"/>
    <w:rsid w:val="007845AC"/>
    <w:rsid w:val="00785EC5"/>
    <w:rsid w:val="007868DF"/>
    <w:rsid w:val="007A1698"/>
    <w:rsid w:val="007A2044"/>
    <w:rsid w:val="007A2B9B"/>
    <w:rsid w:val="007A3A15"/>
    <w:rsid w:val="007B0B97"/>
    <w:rsid w:val="007B3F8E"/>
    <w:rsid w:val="007B7E22"/>
    <w:rsid w:val="007C7B35"/>
    <w:rsid w:val="007D1DFD"/>
    <w:rsid w:val="007D6FE2"/>
    <w:rsid w:val="007E1892"/>
    <w:rsid w:val="007E5B5A"/>
    <w:rsid w:val="007F1676"/>
    <w:rsid w:val="007F1E42"/>
    <w:rsid w:val="0080018A"/>
    <w:rsid w:val="00801639"/>
    <w:rsid w:val="008111CD"/>
    <w:rsid w:val="008226FE"/>
    <w:rsid w:val="00822C4D"/>
    <w:rsid w:val="00823211"/>
    <w:rsid w:val="00826B82"/>
    <w:rsid w:val="00841A6B"/>
    <w:rsid w:val="00843BAE"/>
    <w:rsid w:val="00853BD7"/>
    <w:rsid w:val="00854220"/>
    <w:rsid w:val="0085588F"/>
    <w:rsid w:val="00856A19"/>
    <w:rsid w:val="00862050"/>
    <w:rsid w:val="008643EE"/>
    <w:rsid w:val="00866986"/>
    <w:rsid w:val="0087152D"/>
    <w:rsid w:val="0087687E"/>
    <w:rsid w:val="0088032D"/>
    <w:rsid w:val="008816F1"/>
    <w:rsid w:val="008846E8"/>
    <w:rsid w:val="00884D01"/>
    <w:rsid w:val="0088697E"/>
    <w:rsid w:val="00891BD9"/>
    <w:rsid w:val="00896CA8"/>
    <w:rsid w:val="008974C2"/>
    <w:rsid w:val="008A0CDE"/>
    <w:rsid w:val="008A6E8E"/>
    <w:rsid w:val="008B5D2A"/>
    <w:rsid w:val="008C4BD9"/>
    <w:rsid w:val="008C5D42"/>
    <w:rsid w:val="008C651F"/>
    <w:rsid w:val="008D28DC"/>
    <w:rsid w:val="008D3D59"/>
    <w:rsid w:val="008D3EAB"/>
    <w:rsid w:val="008E0B8E"/>
    <w:rsid w:val="008E333F"/>
    <w:rsid w:val="008E340E"/>
    <w:rsid w:val="008F27FC"/>
    <w:rsid w:val="008F501F"/>
    <w:rsid w:val="008F756F"/>
    <w:rsid w:val="0090057B"/>
    <w:rsid w:val="00902A3D"/>
    <w:rsid w:val="00903394"/>
    <w:rsid w:val="009061DB"/>
    <w:rsid w:val="009064DE"/>
    <w:rsid w:val="009124E1"/>
    <w:rsid w:val="00913593"/>
    <w:rsid w:val="009144E9"/>
    <w:rsid w:val="009145F9"/>
    <w:rsid w:val="009162CE"/>
    <w:rsid w:val="00920B33"/>
    <w:rsid w:val="0093107E"/>
    <w:rsid w:val="009324C8"/>
    <w:rsid w:val="00937DC8"/>
    <w:rsid w:val="00943B0B"/>
    <w:rsid w:val="00944A22"/>
    <w:rsid w:val="00950E4F"/>
    <w:rsid w:val="009551FB"/>
    <w:rsid w:val="00956463"/>
    <w:rsid w:val="00970DFA"/>
    <w:rsid w:val="00972755"/>
    <w:rsid w:val="00973506"/>
    <w:rsid w:val="0097677B"/>
    <w:rsid w:val="00985152"/>
    <w:rsid w:val="00986445"/>
    <w:rsid w:val="0098759E"/>
    <w:rsid w:val="00990363"/>
    <w:rsid w:val="0099126F"/>
    <w:rsid w:val="00991AC7"/>
    <w:rsid w:val="00995027"/>
    <w:rsid w:val="009A005C"/>
    <w:rsid w:val="009A0596"/>
    <w:rsid w:val="009A1529"/>
    <w:rsid w:val="009A2015"/>
    <w:rsid w:val="009A746A"/>
    <w:rsid w:val="009B48A9"/>
    <w:rsid w:val="009C1F86"/>
    <w:rsid w:val="009D0F06"/>
    <w:rsid w:val="009D6B9E"/>
    <w:rsid w:val="009E61B2"/>
    <w:rsid w:val="009F0A70"/>
    <w:rsid w:val="009F7605"/>
    <w:rsid w:val="00A00D1D"/>
    <w:rsid w:val="00A017E4"/>
    <w:rsid w:val="00A0312B"/>
    <w:rsid w:val="00A03C1B"/>
    <w:rsid w:val="00A13DCA"/>
    <w:rsid w:val="00A20EF1"/>
    <w:rsid w:val="00A21E35"/>
    <w:rsid w:val="00A24387"/>
    <w:rsid w:val="00A24CED"/>
    <w:rsid w:val="00A3148F"/>
    <w:rsid w:val="00A314B4"/>
    <w:rsid w:val="00A41840"/>
    <w:rsid w:val="00A41E9A"/>
    <w:rsid w:val="00A43D3B"/>
    <w:rsid w:val="00A47148"/>
    <w:rsid w:val="00A5343F"/>
    <w:rsid w:val="00A5354C"/>
    <w:rsid w:val="00A545C0"/>
    <w:rsid w:val="00A614A7"/>
    <w:rsid w:val="00A62643"/>
    <w:rsid w:val="00A627E7"/>
    <w:rsid w:val="00A64A9C"/>
    <w:rsid w:val="00A65395"/>
    <w:rsid w:val="00A67A7D"/>
    <w:rsid w:val="00A70114"/>
    <w:rsid w:val="00A70457"/>
    <w:rsid w:val="00A94AB3"/>
    <w:rsid w:val="00AA1BC7"/>
    <w:rsid w:val="00AB12E2"/>
    <w:rsid w:val="00AB3210"/>
    <w:rsid w:val="00AC02B1"/>
    <w:rsid w:val="00AD246B"/>
    <w:rsid w:val="00AD2B22"/>
    <w:rsid w:val="00AD7953"/>
    <w:rsid w:val="00AE19CC"/>
    <w:rsid w:val="00AE3A6C"/>
    <w:rsid w:val="00AE70D0"/>
    <w:rsid w:val="00B00CDA"/>
    <w:rsid w:val="00B07440"/>
    <w:rsid w:val="00B1330B"/>
    <w:rsid w:val="00B16C6C"/>
    <w:rsid w:val="00B17395"/>
    <w:rsid w:val="00B260CB"/>
    <w:rsid w:val="00B34D58"/>
    <w:rsid w:val="00B42F2A"/>
    <w:rsid w:val="00B43C85"/>
    <w:rsid w:val="00B52439"/>
    <w:rsid w:val="00B55B34"/>
    <w:rsid w:val="00B57F41"/>
    <w:rsid w:val="00B677D3"/>
    <w:rsid w:val="00B7372A"/>
    <w:rsid w:val="00B743DD"/>
    <w:rsid w:val="00B747BE"/>
    <w:rsid w:val="00B83E49"/>
    <w:rsid w:val="00B856B4"/>
    <w:rsid w:val="00B902DC"/>
    <w:rsid w:val="00B93140"/>
    <w:rsid w:val="00B976F4"/>
    <w:rsid w:val="00BA5EBF"/>
    <w:rsid w:val="00BB127D"/>
    <w:rsid w:val="00BB144E"/>
    <w:rsid w:val="00BB79AB"/>
    <w:rsid w:val="00BC5299"/>
    <w:rsid w:val="00BC73B8"/>
    <w:rsid w:val="00BD0BE9"/>
    <w:rsid w:val="00BD2DB3"/>
    <w:rsid w:val="00BD4608"/>
    <w:rsid w:val="00BD5795"/>
    <w:rsid w:val="00BD70E0"/>
    <w:rsid w:val="00BE1C28"/>
    <w:rsid w:val="00BE38B2"/>
    <w:rsid w:val="00BE3E17"/>
    <w:rsid w:val="00BF7E7A"/>
    <w:rsid w:val="00C000FC"/>
    <w:rsid w:val="00C050C0"/>
    <w:rsid w:val="00C0543A"/>
    <w:rsid w:val="00C06F4B"/>
    <w:rsid w:val="00C1236F"/>
    <w:rsid w:val="00C13EB3"/>
    <w:rsid w:val="00C147FE"/>
    <w:rsid w:val="00C152EF"/>
    <w:rsid w:val="00C23E41"/>
    <w:rsid w:val="00C24C7C"/>
    <w:rsid w:val="00C30416"/>
    <w:rsid w:val="00C31B60"/>
    <w:rsid w:val="00C34890"/>
    <w:rsid w:val="00C43FC2"/>
    <w:rsid w:val="00C52466"/>
    <w:rsid w:val="00C5250F"/>
    <w:rsid w:val="00C53444"/>
    <w:rsid w:val="00C62937"/>
    <w:rsid w:val="00C64492"/>
    <w:rsid w:val="00C71C52"/>
    <w:rsid w:val="00C72717"/>
    <w:rsid w:val="00C759B6"/>
    <w:rsid w:val="00C8098C"/>
    <w:rsid w:val="00C84DF2"/>
    <w:rsid w:val="00CA0AC9"/>
    <w:rsid w:val="00CA10D0"/>
    <w:rsid w:val="00CA1C81"/>
    <w:rsid w:val="00CA77F3"/>
    <w:rsid w:val="00CA79C2"/>
    <w:rsid w:val="00CA7FDF"/>
    <w:rsid w:val="00CB62A9"/>
    <w:rsid w:val="00CC1071"/>
    <w:rsid w:val="00CC5D43"/>
    <w:rsid w:val="00CD60D6"/>
    <w:rsid w:val="00CD6ADB"/>
    <w:rsid w:val="00CE3CEF"/>
    <w:rsid w:val="00CE4BA2"/>
    <w:rsid w:val="00CE6896"/>
    <w:rsid w:val="00CF2B2A"/>
    <w:rsid w:val="00D056A5"/>
    <w:rsid w:val="00D20F07"/>
    <w:rsid w:val="00D22E8F"/>
    <w:rsid w:val="00D258F0"/>
    <w:rsid w:val="00D34D83"/>
    <w:rsid w:val="00D36292"/>
    <w:rsid w:val="00D40837"/>
    <w:rsid w:val="00D41A3C"/>
    <w:rsid w:val="00D52958"/>
    <w:rsid w:val="00D52AA2"/>
    <w:rsid w:val="00D53D45"/>
    <w:rsid w:val="00D541BA"/>
    <w:rsid w:val="00D5500C"/>
    <w:rsid w:val="00D57B04"/>
    <w:rsid w:val="00D62C25"/>
    <w:rsid w:val="00D65FC1"/>
    <w:rsid w:val="00D66CB9"/>
    <w:rsid w:val="00D66E0B"/>
    <w:rsid w:val="00D72FD4"/>
    <w:rsid w:val="00D75315"/>
    <w:rsid w:val="00D7585E"/>
    <w:rsid w:val="00D76CA3"/>
    <w:rsid w:val="00DA64CF"/>
    <w:rsid w:val="00DA6D61"/>
    <w:rsid w:val="00DB3F98"/>
    <w:rsid w:val="00DB5F62"/>
    <w:rsid w:val="00DC64F1"/>
    <w:rsid w:val="00DD73F4"/>
    <w:rsid w:val="00DF0CF6"/>
    <w:rsid w:val="00E01D46"/>
    <w:rsid w:val="00E028AA"/>
    <w:rsid w:val="00E03700"/>
    <w:rsid w:val="00E06015"/>
    <w:rsid w:val="00E07D2C"/>
    <w:rsid w:val="00E115F5"/>
    <w:rsid w:val="00E1403E"/>
    <w:rsid w:val="00E147F8"/>
    <w:rsid w:val="00E14903"/>
    <w:rsid w:val="00E14DB2"/>
    <w:rsid w:val="00E151F6"/>
    <w:rsid w:val="00E15DB9"/>
    <w:rsid w:val="00E169A1"/>
    <w:rsid w:val="00E1773D"/>
    <w:rsid w:val="00E24BDA"/>
    <w:rsid w:val="00E31D5A"/>
    <w:rsid w:val="00E34197"/>
    <w:rsid w:val="00E346E7"/>
    <w:rsid w:val="00E35CCB"/>
    <w:rsid w:val="00E4359B"/>
    <w:rsid w:val="00E44777"/>
    <w:rsid w:val="00E45001"/>
    <w:rsid w:val="00E54259"/>
    <w:rsid w:val="00E54EEE"/>
    <w:rsid w:val="00E558C5"/>
    <w:rsid w:val="00E56877"/>
    <w:rsid w:val="00E63B0A"/>
    <w:rsid w:val="00E644B3"/>
    <w:rsid w:val="00E97A62"/>
    <w:rsid w:val="00E97D2D"/>
    <w:rsid w:val="00EA41F9"/>
    <w:rsid w:val="00EB4881"/>
    <w:rsid w:val="00EC4549"/>
    <w:rsid w:val="00EC4A5D"/>
    <w:rsid w:val="00EC5C53"/>
    <w:rsid w:val="00EC69FE"/>
    <w:rsid w:val="00ED1B21"/>
    <w:rsid w:val="00ED52F3"/>
    <w:rsid w:val="00ED6B0E"/>
    <w:rsid w:val="00EE10FA"/>
    <w:rsid w:val="00EE4EAF"/>
    <w:rsid w:val="00EE56FA"/>
    <w:rsid w:val="00EF2771"/>
    <w:rsid w:val="00EF54C2"/>
    <w:rsid w:val="00F06C21"/>
    <w:rsid w:val="00F11559"/>
    <w:rsid w:val="00F1381F"/>
    <w:rsid w:val="00F23D88"/>
    <w:rsid w:val="00F25249"/>
    <w:rsid w:val="00F40AF7"/>
    <w:rsid w:val="00F44B4B"/>
    <w:rsid w:val="00F675C9"/>
    <w:rsid w:val="00F77AC6"/>
    <w:rsid w:val="00F964F9"/>
    <w:rsid w:val="00FA0F48"/>
    <w:rsid w:val="00FA37AD"/>
    <w:rsid w:val="00FA4DA3"/>
    <w:rsid w:val="00FB334A"/>
    <w:rsid w:val="00FB3511"/>
    <w:rsid w:val="00FC6105"/>
    <w:rsid w:val="00FC6548"/>
    <w:rsid w:val="00FD166F"/>
    <w:rsid w:val="00FD210D"/>
    <w:rsid w:val="00FD2B2E"/>
    <w:rsid w:val="00FD3BBE"/>
    <w:rsid w:val="00FD5E01"/>
    <w:rsid w:val="00FE14D9"/>
    <w:rsid w:val="00FE2870"/>
    <w:rsid w:val="00FE2F67"/>
    <w:rsid w:val="00FE448A"/>
    <w:rsid w:val="00FE54DC"/>
    <w:rsid w:val="00FE6643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0A7D73"/>
  <w15:docId w15:val="{989D2E56-C0B6-4895-8AB8-9C6CC724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F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0F06"/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9D0F06"/>
    <w:rPr>
      <w:rFonts w:ascii="Courier New" w:hAnsi="Courier New"/>
      <w:lang w:val="ru-RU" w:eastAsia="ru-RU" w:bidi="ar-SA"/>
    </w:rPr>
  </w:style>
  <w:style w:type="character" w:customStyle="1" w:styleId="2">
    <w:name w:val="Знак Знак2"/>
    <w:rsid w:val="009D0F06"/>
    <w:rPr>
      <w:rFonts w:ascii="Courier New" w:hAnsi="Courier New"/>
      <w:lang w:val="ru-RU" w:eastAsia="ru-RU" w:bidi="ar-SA"/>
    </w:rPr>
  </w:style>
  <w:style w:type="character" w:customStyle="1" w:styleId="3">
    <w:name w:val="Знак Знак3"/>
    <w:rsid w:val="009D0F06"/>
    <w:rPr>
      <w:rFonts w:ascii="Courier New" w:hAnsi="Courier New"/>
      <w:lang w:val="ru-RU" w:eastAsia="ru-RU" w:bidi="ar-SA"/>
    </w:rPr>
  </w:style>
  <w:style w:type="paragraph" w:styleId="a5">
    <w:name w:val="header"/>
    <w:basedOn w:val="a"/>
    <w:rsid w:val="00E45001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E45001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6D06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D067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44B4B"/>
    <w:rPr>
      <w:color w:val="0000FF"/>
      <w:u w:val="single"/>
    </w:rPr>
  </w:style>
  <w:style w:type="character" w:styleId="ab">
    <w:name w:val="FollowedHyperlink"/>
    <w:basedOn w:val="a0"/>
    <w:uiPriority w:val="99"/>
    <w:unhideWhenUsed/>
    <w:rsid w:val="00F44B4B"/>
    <w:rPr>
      <w:color w:val="800080"/>
      <w:u w:val="single"/>
    </w:rPr>
  </w:style>
  <w:style w:type="paragraph" w:customStyle="1" w:styleId="font5">
    <w:name w:val="font5"/>
    <w:basedOn w:val="a"/>
    <w:rsid w:val="00F44B4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6">
    <w:name w:val="font6"/>
    <w:basedOn w:val="a"/>
    <w:rsid w:val="00F44B4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7">
    <w:name w:val="font7"/>
    <w:basedOn w:val="a"/>
    <w:rsid w:val="00F44B4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8">
    <w:name w:val="font8"/>
    <w:basedOn w:val="a"/>
    <w:rsid w:val="00F44B4B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9">
    <w:name w:val="font9"/>
    <w:basedOn w:val="a"/>
    <w:rsid w:val="00F44B4B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10">
    <w:name w:val="font10"/>
    <w:basedOn w:val="a"/>
    <w:rsid w:val="00F44B4B"/>
    <w:pPr>
      <w:spacing w:before="100" w:beforeAutospacing="1" w:after="100" w:afterAutospacing="1"/>
    </w:pPr>
    <w:rPr>
      <w:color w:val="000000"/>
      <w:sz w:val="18"/>
      <w:szCs w:val="18"/>
      <w:u w:val="single"/>
    </w:rPr>
  </w:style>
  <w:style w:type="paragraph" w:customStyle="1" w:styleId="font11">
    <w:name w:val="font11"/>
    <w:basedOn w:val="a"/>
    <w:rsid w:val="00F44B4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"/>
    <w:rsid w:val="00F44B4B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13">
    <w:name w:val="font13"/>
    <w:basedOn w:val="a"/>
    <w:rsid w:val="00F44B4B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14">
    <w:name w:val="font14"/>
    <w:basedOn w:val="a"/>
    <w:rsid w:val="00F44B4B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xl67">
    <w:name w:val="xl67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9">
    <w:name w:val="xl69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F44B4B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F44B4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F44B4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F44B4B"/>
    <w:pPr>
      <w:shd w:val="clear" w:color="000000" w:fill="C0C0C0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F44B4B"/>
    <w:pPr>
      <w:shd w:val="clear" w:color="000000" w:fill="C0C0C0"/>
      <w:spacing w:before="100" w:beforeAutospacing="1" w:after="100" w:afterAutospacing="1"/>
    </w:pPr>
  </w:style>
  <w:style w:type="paragraph" w:customStyle="1" w:styleId="xl81">
    <w:name w:val="xl81"/>
    <w:basedOn w:val="a"/>
    <w:rsid w:val="00F44B4B"/>
    <w:pPr>
      <w:shd w:val="clear" w:color="000000" w:fill="C0C0C0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F44B4B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F44B4B"/>
    <w:pPr>
      <w:shd w:val="clear" w:color="000000" w:fill="FFFFFF"/>
      <w:spacing w:before="100" w:beforeAutospacing="1" w:after="100" w:afterAutospacing="1"/>
      <w:ind w:firstLineChars="200" w:firstLine="200"/>
      <w:textAlignment w:val="center"/>
    </w:pPr>
    <w:rPr>
      <w:b/>
      <w:bCs/>
      <w:sz w:val="22"/>
      <w:szCs w:val="22"/>
    </w:rPr>
  </w:style>
  <w:style w:type="paragraph" w:customStyle="1" w:styleId="xl87">
    <w:name w:val="xl87"/>
    <w:basedOn w:val="a"/>
    <w:rsid w:val="00F44B4B"/>
    <w:pP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F44B4B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F44B4B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92">
    <w:name w:val="xl92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F44B4B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2">
    <w:name w:val="xl102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6">
    <w:name w:val="xl106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7">
    <w:name w:val="xl107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8">
    <w:name w:val="xl108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1">
    <w:name w:val="xl111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2">
    <w:name w:val="xl112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5">
    <w:name w:val="xl115"/>
    <w:basedOn w:val="a"/>
    <w:rsid w:val="00F44B4B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6">
    <w:name w:val="xl116"/>
    <w:basedOn w:val="a"/>
    <w:rsid w:val="00F44B4B"/>
    <w:pPr>
      <w:pBdr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17">
    <w:name w:val="xl117"/>
    <w:basedOn w:val="a"/>
    <w:rsid w:val="00F44B4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18">
    <w:name w:val="xl118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19">
    <w:name w:val="xl119"/>
    <w:basedOn w:val="a"/>
    <w:rsid w:val="00F44B4B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0">
    <w:name w:val="xl120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1">
    <w:name w:val="xl121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2">
    <w:name w:val="xl122"/>
    <w:basedOn w:val="a"/>
    <w:rsid w:val="00F44B4B"/>
    <w:pPr>
      <w:pBdr>
        <w:top w:val="single" w:sz="4" w:space="0" w:color="auto"/>
        <w:left w:val="single" w:sz="4" w:space="9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3">
    <w:name w:val="xl123"/>
    <w:basedOn w:val="a"/>
    <w:rsid w:val="00F44B4B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4">
    <w:name w:val="xl124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25">
    <w:name w:val="xl125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43">
    <w:name w:val="xl143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44">
    <w:name w:val="xl144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F44B4B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48">
    <w:name w:val="xl148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49">
    <w:name w:val="xl149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50">
    <w:name w:val="xl150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1">
    <w:name w:val="xl151"/>
    <w:basedOn w:val="a"/>
    <w:rsid w:val="00F44B4B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3">
    <w:name w:val="xl153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4">
    <w:name w:val="xl154"/>
    <w:basedOn w:val="a"/>
    <w:rsid w:val="00F44B4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5">
    <w:name w:val="xl155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a"/>
    <w:rsid w:val="00F44B4B"/>
    <w:pPr>
      <w:pBdr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a"/>
    <w:rsid w:val="00F44B4B"/>
    <w:pPr>
      <w:pBdr>
        <w:top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60">
    <w:name w:val="xl160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61">
    <w:name w:val="xl161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62">
    <w:name w:val="xl162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66">
    <w:name w:val="xl166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67">
    <w:name w:val="xl167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68">
    <w:name w:val="xl168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69">
    <w:name w:val="xl169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70">
    <w:name w:val="xl170"/>
    <w:basedOn w:val="a"/>
    <w:rsid w:val="00F44B4B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F44B4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F44B4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F44B4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F44B4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5">
    <w:name w:val="xl175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F44B4B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ind w:firstLineChars="300" w:firstLine="300"/>
      <w:jc w:val="right"/>
      <w:textAlignment w:val="center"/>
    </w:pPr>
    <w:rPr>
      <w:b/>
      <w:bCs/>
    </w:rPr>
  </w:style>
  <w:style w:type="paragraph" w:customStyle="1" w:styleId="xl178">
    <w:name w:val="xl178"/>
    <w:basedOn w:val="a"/>
    <w:rsid w:val="00F44B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F44B4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F44B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1">
    <w:name w:val="xl181"/>
    <w:basedOn w:val="a"/>
    <w:rsid w:val="00F44B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F44B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character" w:customStyle="1" w:styleId="a7">
    <w:name w:val="Нижний колонтитул Знак"/>
    <w:basedOn w:val="a0"/>
    <w:link w:val="a6"/>
    <w:uiPriority w:val="99"/>
    <w:rsid w:val="00431C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lodych.by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shp\print\blank2017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blank20170</Template>
  <TotalTime>28</TotalTime>
  <Pages>14</Pages>
  <Words>2892</Words>
  <Characters>16485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О Д Ы</vt:lpstr>
    </vt:vector>
  </TitlesOfParts>
  <Company>Организация</Company>
  <LinksUpToDate>false</LinksUpToDate>
  <CharactersWithSpaces>19339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О Д Ы</dc:title>
  <dc:creator>Ольга Синяговская</dc:creator>
  <cp:lastModifiedBy>Марина Балинская</cp:lastModifiedBy>
  <cp:revision>17</cp:revision>
  <cp:lastPrinted>2023-04-17T07:44:00Z</cp:lastPrinted>
  <dcterms:created xsi:type="dcterms:W3CDTF">2023-04-17T06:12:00Z</dcterms:created>
  <dcterms:modified xsi:type="dcterms:W3CDTF">2023-04-17T07:48:00Z</dcterms:modified>
</cp:coreProperties>
</file>